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297" w:type="pct"/>
        <w:tblInd w:w="-426" w:type="dxa"/>
        <w:tblLayout w:type="fixed"/>
        <w:tblLook w:val="04A0" w:firstRow="1" w:lastRow="0" w:firstColumn="1" w:lastColumn="0" w:noHBand="0" w:noVBand="1"/>
        <w:tblCaption w:val="Layout table"/>
      </w:tblPr>
      <w:tblGrid>
        <w:gridCol w:w="8081"/>
        <w:gridCol w:w="3685"/>
      </w:tblGrid>
      <w:tr w:rsidR="00542788" w14:paraId="5A65FDA2" w14:textId="77777777" w:rsidTr="00355542">
        <w:trPr>
          <w:trHeight w:val="2694"/>
        </w:trPr>
        <w:tc>
          <w:tcPr>
            <w:tcW w:w="8081" w:type="dxa"/>
            <w:shd w:val="clear" w:color="auto" w:fill="FFFFFF" w:themeFill="background1"/>
            <w:vAlign w:val="center"/>
          </w:tcPr>
          <w:p w14:paraId="5A64ECF2" w14:textId="77777777" w:rsidR="00542788" w:rsidRPr="00B63F72" w:rsidRDefault="001F4484" w:rsidP="007D0088">
            <w:pPr>
              <w:pStyle w:val="Month"/>
              <w:jc w:val="center"/>
              <w:rPr>
                <w:b/>
              </w:rPr>
            </w:pPr>
            <w:r>
              <w:rPr>
                <w:b/>
                <w:noProof/>
                <w:lang w:val="en-CA" w:eastAsia="en-CA"/>
              </w:rPr>
              <w:drawing>
                <wp:inline distT="0" distB="0" distL="0" distR="0" wp14:anchorId="4E0C88B4" wp14:editId="51E5468B">
                  <wp:extent cx="4352925" cy="14859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lip-art-month-of-may-amp-clipart-may-clipart-400_156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3531" cy="1486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14:paraId="6CE2F88C" w14:textId="2F788470" w:rsidR="00542788" w:rsidRPr="001F4484" w:rsidRDefault="00813682" w:rsidP="001C3F38">
            <w:pPr>
              <w:pStyle w:val="Year"/>
              <w:jc w:val="center"/>
              <w:rPr>
                <w:rFonts w:ascii="Footlight MT Light" w:hAnsi="Footlight MT Light"/>
                <w:b/>
                <w:color w:val="FF7C80"/>
                <w:sz w:val="140"/>
                <w:szCs w:val="140"/>
              </w:rPr>
            </w:pPr>
            <w:r>
              <w:rPr>
                <w:rFonts w:ascii="Footlight MT Light" w:hAnsi="Footlight MT Light"/>
                <w:b/>
                <w:noProof/>
                <w:color w:val="92D050"/>
                <w:sz w:val="140"/>
                <w:szCs w:val="140"/>
                <w:lang w:val="en-CA" w:eastAsia="en-CA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2023</w:t>
            </w:r>
          </w:p>
        </w:tc>
      </w:tr>
    </w:tbl>
    <w:tbl>
      <w:tblPr>
        <w:tblStyle w:val="TableGrid"/>
        <w:tblW w:w="5513" w:type="pct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bottom w:w="144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12245"/>
      </w:tblGrid>
      <w:tr w:rsidR="00542788" w14:paraId="0254E795" w14:textId="77777777" w:rsidTr="001F4484">
        <w:trPr>
          <w:trHeight w:hRule="exact" w:val="1293"/>
        </w:trPr>
        <w:tc>
          <w:tcPr>
            <w:tcW w:w="11907" w:type="dxa"/>
          </w:tcPr>
          <w:p w14:paraId="15C0038D" w14:textId="77777777" w:rsidR="00542788" w:rsidRPr="00A455AF" w:rsidRDefault="00F02A22" w:rsidP="00381783">
            <w:pPr>
              <w:pStyle w:val="Title"/>
              <w:jc w:val="center"/>
              <w:rPr>
                <w:rFonts w:ascii="Footlight MT Light" w:hAnsi="Footlight MT Light" w:cs="Arial"/>
                <w:b/>
              </w:rPr>
            </w:pPr>
            <w:r w:rsidRPr="00A455AF">
              <w:rPr>
                <w:rFonts w:ascii="Footlight MT Light" w:hAnsi="Footlight MT Light"/>
                <w:noProof/>
                <w:color w:val="000000" w:themeColor="text1"/>
                <w:sz w:val="56"/>
                <w:lang w:val="en-CA" w:eastAsia="en-CA"/>
              </w:rPr>
              <w:drawing>
                <wp:anchor distT="0" distB="0" distL="114300" distR="114300" simplePos="0" relativeHeight="251660288" behindDoc="1" locked="0" layoutInCell="1" allowOverlap="0" wp14:anchorId="63D02493" wp14:editId="431812B0">
                  <wp:simplePos x="0" y="0"/>
                  <wp:positionH relativeFrom="column">
                    <wp:posOffset>-103878</wp:posOffset>
                  </wp:positionH>
                  <wp:positionV relativeFrom="paragraph">
                    <wp:posOffset>110490</wp:posOffset>
                  </wp:positionV>
                  <wp:extent cx="939165" cy="744220"/>
                  <wp:effectExtent l="0" t="0" r="0" b="0"/>
                  <wp:wrapNone/>
                  <wp:docPr id="5" name="Picture 5" descr="UMCS LOGO No WO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MCS LOGO No WO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55AF">
              <w:rPr>
                <w:rFonts w:ascii="Footlight MT Light" w:hAnsi="Footlight MT Light" w:cs="Arial"/>
                <w:b/>
                <w:color w:val="000000" w:themeColor="text1"/>
                <w:sz w:val="56"/>
              </w:rPr>
              <w:t xml:space="preserve">     </w:t>
            </w:r>
            <w:r w:rsidR="002E48E7" w:rsidRPr="00A455AF">
              <w:rPr>
                <w:rFonts w:ascii="Footlight MT Light" w:hAnsi="Footlight MT Light" w:cs="Arial"/>
                <w:b/>
                <w:color w:val="000000" w:themeColor="text1"/>
                <w:sz w:val="56"/>
              </w:rPr>
              <w:t xml:space="preserve">Upper </w:t>
            </w:r>
            <w:proofErr w:type="spellStart"/>
            <w:r w:rsidR="002E48E7" w:rsidRPr="00A455AF">
              <w:rPr>
                <w:rFonts w:ascii="Footlight MT Light" w:hAnsi="Footlight MT Light" w:cs="Arial"/>
                <w:b/>
                <w:color w:val="000000" w:themeColor="text1"/>
                <w:sz w:val="56"/>
              </w:rPr>
              <w:t>Musquodoboit</w:t>
            </w:r>
            <w:proofErr w:type="spellEnd"/>
            <w:r w:rsidR="002E48E7" w:rsidRPr="00A455AF">
              <w:rPr>
                <w:rFonts w:ascii="Footlight MT Light" w:hAnsi="Footlight MT Light" w:cs="Arial"/>
                <w:b/>
                <w:color w:val="000000" w:themeColor="text1"/>
                <w:sz w:val="56"/>
              </w:rPr>
              <w:t xml:space="preserve"> Consolidated</w:t>
            </w:r>
            <w:r w:rsidR="002E48E7" w:rsidRPr="00A455AF">
              <w:rPr>
                <w:rFonts w:ascii="Footlight MT Light" w:hAnsi="Footlight MT Light" w:cs="Arial"/>
                <w:b/>
                <w:color w:val="auto"/>
                <w:sz w:val="56"/>
              </w:rPr>
              <w:t xml:space="preserve"> </w:t>
            </w:r>
            <w:r w:rsidR="00381783" w:rsidRPr="00A455AF">
              <w:rPr>
                <w:rFonts w:ascii="Footlight MT Light" w:hAnsi="Footlight MT Light" w:cs="Arial"/>
                <w:b/>
                <w:color w:val="auto"/>
                <w:sz w:val="56"/>
              </w:rPr>
              <w:t>S</w:t>
            </w:r>
            <w:r w:rsidR="002E48E7" w:rsidRPr="00A455AF">
              <w:rPr>
                <w:rFonts w:ascii="Footlight MT Light" w:hAnsi="Footlight MT Light" w:cs="Arial"/>
                <w:b/>
                <w:color w:val="auto"/>
                <w:sz w:val="56"/>
              </w:rPr>
              <w:t>chool</w:t>
            </w:r>
          </w:p>
        </w:tc>
      </w:tr>
      <w:tr w:rsidR="00542788" w14:paraId="04F10370" w14:textId="77777777" w:rsidTr="001F4484">
        <w:trPr>
          <w:trHeight w:hRule="exact" w:val="80"/>
        </w:trPr>
        <w:tc>
          <w:tcPr>
            <w:tcW w:w="11907" w:type="dxa"/>
          </w:tcPr>
          <w:p w14:paraId="0E44EAD1" w14:textId="77777777" w:rsidR="00542788" w:rsidRDefault="00542788"/>
        </w:tc>
      </w:tr>
    </w:tbl>
    <w:tbl>
      <w:tblPr>
        <w:tblStyle w:val="TableCalendar"/>
        <w:tblW w:w="5175" w:type="pct"/>
        <w:tblInd w:w="-150" w:type="dxa"/>
        <w:tblLayout w:type="fixed"/>
        <w:tblLook w:val="0420" w:firstRow="1" w:lastRow="0" w:firstColumn="0" w:lastColumn="0" w:noHBand="0" w:noVBand="1"/>
        <w:tblCaption w:val="Layout table"/>
      </w:tblPr>
      <w:tblGrid>
        <w:gridCol w:w="1421"/>
        <w:gridCol w:w="1701"/>
        <w:gridCol w:w="1701"/>
        <w:gridCol w:w="1701"/>
        <w:gridCol w:w="1843"/>
        <w:gridCol w:w="1559"/>
        <w:gridCol w:w="1558"/>
      </w:tblGrid>
      <w:tr w:rsidR="00355542" w14:paraId="7468AA8E" w14:textId="77777777" w:rsidTr="00227A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9"/>
        </w:trPr>
        <w:sdt>
          <w:sdtPr>
            <w:rPr>
              <w:b/>
              <w:color w:val="auto"/>
              <w:sz w:val="22"/>
            </w:rPr>
            <w:id w:val="169990909"/>
            <w:placeholder>
              <w:docPart w:val="0B5E19407401499BB69236594E6DD695"/>
            </w:placeholder>
            <w:temporary/>
            <w:showingPlcHdr/>
            <w15:appearance w15:val="hidden"/>
          </w:sdtPr>
          <w:sdtContent>
            <w:tc>
              <w:tcPr>
                <w:tcW w:w="142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D1D89F3" w14:textId="77777777" w:rsidR="00355542" w:rsidRPr="009B623F" w:rsidRDefault="00355542">
                <w:pPr>
                  <w:pStyle w:val="Days"/>
                  <w:rPr>
                    <w:b/>
                    <w:color w:val="auto"/>
                    <w:sz w:val="22"/>
                  </w:rPr>
                </w:pPr>
                <w:r w:rsidRPr="009B623F">
                  <w:rPr>
                    <w:b/>
                    <w:color w:val="auto"/>
                    <w:sz w:val="24"/>
                  </w:rPr>
                  <w:t>Sunday</w:t>
                </w:r>
              </w:p>
            </w:tc>
          </w:sdtContent>
        </w:sdt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1F3D6" w14:textId="77777777" w:rsidR="00355542" w:rsidRPr="009B623F" w:rsidRDefault="00000000">
            <w:pPr>
              <w:pStyle w:val="Days"/>
              <w:rPr>
                <w:b/>
                <w:color w:val="auto"/>
                <w:sz w:val="22"/>
              </w:rPr>
            </w:pPr>
            <w:sdt>
              <w:sdtPr>
                <w:rPr>
                  <w:b/>
                  <w:color w:val="auto"/>
                  <w:sz w:val="22"/>
                </w:rPr>
                <w:id w:val="2003705508"/>
                <w:placeholder>
                  <w:docPart w:val="4C02A49028014D22BD1A96DF36572C20"/>
                </w:placeholder>
                <w:temporary/>
                <w:showingPlcHdr/>
                <w15:appearance w15:val="hidden"/>
              </w:sdtPr>
              <w:sdtContent>
                <w:r w:rsidR="00355542" w:rsidRPr="009B623F">
                  <w:rPr>
                    <w:b/>
                    <w:color w:val="auto"/>
                    <w:sz w:val="24"/>
                  </w:rPr>
                  <w:t>Monday</w:t>
                </w:r>
              </w:sdtContent>
            </w:sdt>
          </w:p>
          <w:p w14:paraId="420940C8" w14:textId="77777777" w:rsidR="00355542" w:rsidRDefault="00355542">
            <w:pPr>
              <w:pStyle w:val="Days"/>
              <w:rPr>
                <w:b/>
                <w:i/>
                <w:color w:val="auto"/>
                <w:sz w:val="20"/>
              </w:rPr>
            </w:pPr>
            <w:r w:rsidRPr="009B623F">
              <w:rPr>
                <w:b/>
                <w:i/>
                <w:color w:val="auto"/>
                <w:sz w:val="20"/>
              </w:rPr>
              <w:t>Phys. Ed.</w:t>
            </w:r>
          </w:p>
          <w:p w14:paraId="3A343A4D" w14:textId="02305CBD" w:rsidR="009D0688" w:rsidRPr="009B623F" w:rsidRDefault="009D0688">
            <w:pPr>
              <w:pStyle w:val="Days"/>
              <w:rPr>
                <w:b/>
                <w:i/>
                <w:color w:val="auto"/>
                <w:sz w:val="22"/>
              </w:rPr>
            </w:pPr>
            <w:r>
              <w:rPr>
                <w:b/>
                <w:i/>
                <w:color w:val="auto"/>
                <w:sz w:val="20"/>
              </w:rPr>
              <w:t>P-6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D627C" w14:textId="77777777" w:rsidR="00355542" w:rsidRPr="009B623F" w:rsidRDefault="00000000">
            <w:pPr>
              <w:pStyle w:val="Days"/>
              <w:rPr>
                <w:b/>
                <w:color w:val="auto"/>
                <w:sz w:val="22"/>
              </w:rPr>
            </w:pPr>
            <w:sdt>
              <w:sdtPr>
                <w:rPr>
                  <w:b/>
                  <w:color w:val="auto"/>
                  <w:sz w:val="22"/>
                </w:rPr>
                <w:id w:val="-1002127387"/>
                <w:placeholder>
                  <w:docPart w:val="F6A2FDA2935B47729E83C7085E47D6D6"/>
                </w:placeholder>
                <w:temporary/>
                <w:showingPlcHdr/>
                <w15:appearance w15:val="hidden"/>
              </w:sdtPr>
              <w:sdtContent>
                <w:r w:rsidR="00355542" w:rsidRPr="009B623F">
                  <w:rPr>
                    <w:b/>
                    <w:color w:val="auto"/>
                    <w:sz w:val="24"/>
                  </w:rPr>
                  <w:t>Tuesday</w:t>
                </w:r>
              </w:sdtContent>
            </w:sdt>
          </w:p>
          <w:p w14:paraId="16A7DF9A" w14:textId="31C345AD" w:rsidR="00355542" w:rsidRPr="009B623F" w:rsidRDefault="00355542">
            <w:pPr>
              <w:pStyle w:val="Days"/>
              <w:rPr>
                <w:b/>
                <w:i/>
                <w:color w:val="auto"/>
                <w:sz w:val="20"/>
              </w:rPr>
            </w:pPr>
            <w:r w:rsidRPr="009B623F">
              <w:rPr>
                <w:b/>
                <w:i/>
                <w:color w:val="auto"/>
                <w:sz w:val="20"/>
              </w:rPr>
              <w:t>Music</w:t>
            </w:r>
            <w:r w:rsidR="009D0688">
              <w:rPr>
                <w:b/>
                <w:i/>
                <w:color w:val="auto"/>
                <w:sz w:val="20"/>
              </w:rPr>
              <w:t>/Fiddle</w:t>
            </w:r>
          </w:p>
          <w:p w14:paraId="4139E566" w14:textId="03B631B0" w:rsidR="00355542" w:rsidRPr="00106653" w:rsidRDefault="009D0688" w:rsidP="00106653">
            <w:pPr>
              <w:pStyle w:val="Days"/>
              <w:rPr>
                <w:b/>
                <w:i/>
                <w:color w:val="auto"/>
                <w:sz w:val="20"/>
              </w:rPr>
            </w:pPr>
            <w:r>
              <w:rPr>
                <w:b/>
                <w:i/>
                <w:color w:val="auto"/>
                <w:sz w:val="20"/>
              </w:rPr>
              <w:t>Phys. Ed. 3-4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23FD9" w14:textId="77777777" w:rsidR="00355542" w:rsidRPr="009B623F" w:rsidRDefault="00000000">
            <w:pPr>
              <w:pStyle w:val="Days"/>
              <w:rPr>
                <w:b/>
                <w:color w:val="auto"/>
                <w:sz w:val="22"/>
              </w:rPr>
            </w:pPr>
            <w:sdt>
              <w:sdtPr>
                <w:rPr>
                  <w:b/>
                  <w:color w:val="auto"/>
                  <w:sz w:val="22"/>
                </w:rPr>
                <w:id w:val="158201609"/>
                <w:placeholder>
                  <w:docPart w:val="AA6826D46480402DBCD39BAA767B9E96"/>
                </w:placeholder>
                <w:temporary/>
                <w:showingPlcHdr/>
                <w15:appearance w15:val="hidden"/>
              </w:sdtPr>
              <w:sdtContent>
                <w:r w:rsidR="00355542" w:rsidRPr="009B623F">
                  <w:rPr>
                    <w:b/>
                    <w:color w:val="auto"/>
                    <w:sz w:val="24"/>
                  </w:rPr>
                  <w:t>Wednesday</w:t>
                </w:r>
              </w:sdtContent>
            </w:sdt>
          </w:p>
          <w:p w14:paraId="6DF85C6B" w14:textId="77777777" w:rsidR="00355542" w:rsidRPr="009B623F" w:rsidRDefault="00355542">
            <w:pPr>
              <w:pStyle w:val="Days"/>
              <w:rPr>
                <w:b/>
                <w:i/>
                <w:color w:val="auto"/>
                <w:sz w:val="22"/>
              </w:rPr>
            </w:pPr>
            <w:r w:rsidRPr="009B623F">
              <w:rPr>
                <w:b/>
                <w:i/>
                <w:color w:val="auto"/>
                <w:sz w:val="20"/>
              </w:rPr>
              <w:t>Library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E66FC" w14:textId="77777777" w:rsidR="00355542" w:rsidRPr="009B623F" w:rsidRDefault="00000000">
            <w:pPr>
              <w:pStyle w:val="Days"/>
              <w:rPr>
                <w:b/>
                <w:color w:val="auto"/>
                <w:sz w:val="22"/>
              </w:rPr>
            </w:pPr>
            <w:sdt>
              <w:sdtPr>
                <w:rPr>
                  <w:b/>
                  <w:color w:val="auto"/>
                  <w:sz w:val="22"/>
                </w:rPr>
                <w:id w:val="1935238460"/>
                <w:placeholder>
                  <w:docPart w:val="ADABB3AFB93441488D1C75981F67C395"/>
                </w:placeholder>
                <w:temporary/>
                <w:showingPlcHdr/>
                <w15:appearance w15:val="hidden"/>
              </w:sdtPr>
              <w:sdtContent>
                <w:r w:rsidR="00355542" w:rsidRPr="009B623F">
                  <w:rPr>
                    <w:b/>
                    <w:color w:val="auto"/>
                    <w:sz w:val="24"/>
                  </w:rPr>
                  <w:t>Thursday</w:t>
                </w:r>
              </w:sdtContent>
            </w:sdt>
          </w:p>
          <w:p w14:paraId="19C1C3F7" w14:textId="77777777" w:rsidR="00355542" w:rsidRPr="009B623F" w:rsidRDefault="00355542">
            <w:pPr>
              <w:pStyle w:val="Days"/>
              <w:rPr>
                <w:b/>
                <w:i/>
                <w:color w:val="auto"/>
                <w:sz w:val="20"/>
              </w:rPr>
            </w:pPr>
            <w:r w:rsidRPr="009B623F">
              <w:rPr>
                <w:b/>
                <w:i/>
                <w:color w:val="auto"/>
                <w:sz w:val="20"/>
              </w:rPr>
              <w:t>Phys. Ed.</w:t>
            </w:r>
          </w:p>
          <w:p w14:paraId="39879C4B" w14:textId="0B79F98E" w:rsidR="00355542" w:rsidRPr="009B623F" w:rsidRDefault="009D0688">
            <w:pPr>
              <w:pStyle w:val="Days"/>
              <w:rPr>
                <w:b/>
                <w:color w:val="auto"/>
                <w:sz w:val="22"/>
              </w:rPr>
            </w:pPr>
            <w:r>
              <w:rPr>
                <w:b/>
                <w:color w:val="auto"/>
                <w:sz w:val="22"/>
              </w:rPr>
              <w:t>P-6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3C09D" w14:textId="77777777" w:rsidR="00355542" w:rsidRPr="009B623F" w:rsidRDefault="00000000">
            <w:pPr>
              <w:pStyle w:val="Days"/>
              <w:rPr>
                <w:b/>
                <w:color w:val="auto"/>
                <w:sz w:val="22"/>
              </w:rPr>
            </w:pPr>
            <w:sdt>
              <w:sdtPr>
                <w:rPr>
                  <w:b/>
                  <w:color w:val="auto"/>
                  <w:sz w:val="22"/>
                </w:rPr>
                <w:id w:val="179322461"/>
                <w:placeholder>
                  <w:docPart w:val="C304A0184B1241C8B324132527B3C540"/>
                </w:placeholder>
                <w:temporary/>
                <w:showingPlcHdr/>
                <w15:appearance w15:val="hidden"/>
              </w:sdtPr>
              <w:sdtContent>
                <w:r w:rsidR="00355542" w:rsidRPr="009B623F">
                  <w:rPr>
                    <w:b/>
                    <w:color w:val="auto"/>
                    <w:sz w:val="24"/>
                  </w:rPr>
                  <w:t>Friday</w:t>
                </w:r>
              </w:sdtContent>
            </w:sdt>
          </w:p>
          <w:p w14:paraId="338118EF" w14:textId="77777777" w:rsidR="00355542" w:rsidRPr="009B623F" w:rsidRDefault="00355542">
            <w:pPr>
              <w:pStyle w:val="Days"/>
              <w:rPr>
                <w:b/>
                <w:i/>
                <w:color w:val="auto"/>
                <w:sz w:val="20"/>
              </w:rPr>
            </w:pPr>
            <w:r w:rsidRPr="009B623F">
              <w:rPr>
                <w:b/>
                <w:i/>
                <w:color w:val="auto"/>
                <w:sz w:val="20"/>
              </w:rPr>
              <w:t>Music</w:t>
            </w:r>
          </w:p>
          <w:p w14:paraId="7AA650C1" w14:textId="77777777" w:rsidR="00355542" w:rsidRPr="009B623F" w:rsidRDefault="00355542" w:rsidP="00106653">
            <w:pPr>
              <w:pStyle w:val="Days"/>
              <w:rPr>
                <w:b/>
                <w:color w:val="auto"/>
                <w:sz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4E456" w14:textId="77777777" w:rsidR="00355542" w:rsidRPr="009B623F" w:rsidRDefault="00000000">
            <w:pPr>
              <w:pStyle w:val="Days"/>
              <w:rPr>
                <w:b/>
                <w:color w:val="auto"/>
                <w:sz w:val="22"/>
              </w:rPr>
            </w:pPr>
            <w:sdt>
              <w:sdtPr>
                <w:rPr>
                  <w:b/>
                  <w:color w:val="auto"/>
                  <w:sz w:val="22"/>
                </w:rPr>
                <w:id w:val="-824037915"/>
                <w:placeholder>
                  <w:docPart w:val="F9B7E41049F649489F749BC964991C83"/>
                </w:placeholder>
                <w:temporary/>
                <w:showingPlcHdr/>
                <w15:appearance w15:val="hidden"/>
              </w:sdtPr>
              <w:sdtContent>
                <w:r w:rsidR="00355542" w:rsidRPr="009B623F">
                  <w:rPr>
                    <w:b/>
                    <w:color w:val="auto"/>
                    <w:sz w:val="24"/>
                  </w:rPr>
                  <w:t>Saturday</w:t>
                </w:r>
              </w:sdtContent>
            </w:sdt>
          </w:p>
        </w:tc>
      </w:tr>
      <w:tr w:rsidR="00355542" w14:paraId="05184F93" w14:textId="77777777" w:rsidTr="00227AAA">
        <w:trPr>
          <w:trHeight w:val="225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7C2" w:themeFill="accent1" w:themeFillTint="99"/>
          </w:tcPr>
          <w:p w14:paraId="6E63F854" w14:textId="77777777" w:rsidR="00355542" w:rsidRPr="006826C5" w:rsidRDefault="00355542" w:rsidP="00745AA5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7C2" w:themeFill="accent1" w:themeFillTint="99"/>
          </w:tcPr>
          <w:p w14:paraId="0C3A9A57" w14:textId="77777777" w:rsidR="00355542" w:rsidRPr="006826C5" w:rsidRDefault="00355542" w:rsidP="00745AA5">
            <w:pPr>
              <w:pStyle w:val="Dates"/>
              <w:rPr>
                <w:rFonts w:ascii="Arial" w:hAnsi="Arial" w:cs="Arial"/>
                <w:b/>
                <w:color w:val="auto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7C2" w:themeFill="accent1" w:themeFillTint="99"/>
          </w:tcPr>
          <w:p w14:paraId="3F3FBDC4" w14:textId="26E6FE47" w:rsidR="00355542" w:rsidRPr="001F4484" w:rsidRDefault="00355542" w:rsidP="00D4612C">
            <w:pPr>
              <w:pStyle w:val="Dates"/>
              <w:spacing w:before="240"/>
              <w:jc w:val="center"/>
              <w:rPr>
                <w:rFonts w:ascii="Arial" w:hAnsi="Arial" w:cs="Arial"/>
                <w:b/>
                <w:color w:val="auto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7C2" w:themeFill="accent1" w:themeFillTint="99"/>
          </w:tcPr>
          <w:p w14:paraId="0B5FF0F5" w14:textId="77777777" w:rsidR="00355542" w:rsidRPr="001F4484" w:rsidRDefault="00355542" w:rsidP="00745AA5">
            <w:pPr>
              <w:pStyle w:val="Dates"/>
              <w:rPr>
                <w:rFonts w:ascii="Arial" w:hAnsi="Arial" w:cs="Arial"/>
                <w:b/>
                <w:color w:val="auto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7C2" w:themeFill="accent1" w:themeFillTint="99"/>
          </w:tcPr>
          <w:p w14:paraId="7AAB97EE" w14:textId="77777777" w:rsidR="00355542" w:rsidRPr="001F4484" w:rsidRDefault="00355542" w:rsidP="00D4612C">
            <w:pPr>
              <w:pStyle w:val="Dates"/>
              <w:spacing w:before="240"/>
              <w:jc w:val="center"/>
              <w:rPr>
                <w:rFonts w:ascii="Arial" w:hAnsi="Arial" w:cs="Arial"/>
                <w:b/>
                <w:color w:val="auto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7C2" w:themeFill="accent1" w:themeFillTint="99"/>
          </w:tcPr>
          <w:p w14:paraId="23F076C1" w14:textId="77777777" w:rsidR="009D6BE8" w:rsidRDefault="009D6BE8" w:rsidP="009D6BE8">
            <w:pPr>
              <w:pStyle w:val="Dates"/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</w:p>
          <w:p w14:paraId="5B08962A" w14:textId="06B5A0F2" w:rsidR="00355542" w:rsidRPr="006826C5" w:rsidRDefault="00355542" w:rsidP="009D6BE8">
            <w:pPr>
              <w:pStyle w:val="Dates"/>
              <w:jc w:val="center"/>
              <w:rPr>
                <w:rFonts w:ascii="Arial" w:hAnsi="Arial" w:cs="Arial"/>
                <w:b/>
                <w:color w:val="auto"/>
                <w:sz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B9BAD6" w:themeColor="accent1" w:themeTint="66" w:fill="9697C2" w:themeFill="accent1" w:themeFillTint="99"/>
          </w:tcPr>
          <w:p w14:paraId="7375B11B" w14:textId="77777777" w:rsidR="00355542" w:rsidRPr="006826C5" w:rsidRDefault="00355542" w:rsidP="00745AA5">
            <w:pPr>
              <w:pStyle w:val="Dates"/>
              <w:rPr>
                <w:b/>
                <w:color w:val="auto"/>
              </w:rPr>
            </w:pPr>
            <w:r w:rsidRPr="006826C5">
              <w:rPr>
                <w:b/>
                <w:color w:val="auto"/>
              </w:rPr>
              <w:fldChar w:fldCharType="begin"/>
            </w:r>
            <w:r w:rsidRPr="006826C5">
              <w:rPr>
                <w:b/>
                <w:color w:val="auto"/>
              </w:rPr>
              <w:instrText xml:space="preserve"> IF </w:instrText>
            </w:r>
            <w:r w:rsidRPr="006826C5">
              <w:rPr>
                <w:b/>
                <w:color w:val="auto"/>
              </w:rPr>
              <w:fldChar w:fldCharType="begin"/>
            </w:r>
            <w:r w:rsidRPr="006826C5">
              <w:rPr>
                <w:b/>
                <w:color w:val="auto"/>
              </w:rPr>
              <w:instrText xml:space="preserve"> DocVariable MonthStart \@ dddd </w:instrText>
            </w:r>
            <w:r w:rsidRPr="006826C5">
              <w:rPr>
                <w:b/>
                <w:color w:val="auto"/>
              </w:rPr>
              <w:fldChar w:fldCharType="separate"/>
            </w:r>
            <w:r>
              <w:rPr>
                <w:b/>
                <w:color w:val="auto"/>
              </w:rPr>
              <w:instrText>Monday</w:instrText>
            </w:r>
            <w:r w:rsidRPr="006826C5">
              <w:rPr>
                <w:b/>
                <w:color w:val="auto"/>
              </w:rPr>
              <w:fldChar w:fldCharType="end"/>
            </w:r>
            <w:r w:rsidRPr="006826C5">
              <w:rPr>
                <w:b/>
                <w:color w:val="auto"/>
              </w:rPr>
              <w:instrText xml:space="preserve"> = "Sunday" 1 ""</w:instrText>
            </w:r>
            <w:r w:rsidRPr="006826C5">
              <w:rPr>
                <w:b/>
                <w:color w:val="auto"/>
              </w:rPr>
              <w:fldChar w:fldCharType="end"/>
            </w:r>
          </w:p>
        </w:tc>
      </w:tr>
      <w:tr w:rsidR="00355542" w14:paraId="4272C8BB" w14:textId="77777777" w:rsidTr="00227AAA">
        <w:trPr>
          <w:trHeight w:hRule="exact" w:val="103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7C2" w:themeFill="accent1" w:themeFillTint="99"/>
          </w:tcPr>
          <w:p w14:paraId="10B16A23" w14:textId="77777777" w:rsidR="00355542" w:rsidRDefault="00355542" w:rsidP="00745AA5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7C2" w:themeFill="accent1" w:themeFillTint="99"/>
          </w:tcPr>
          <w:p w14:paraId="014168E1" w14:textId="77777777" w:rsidR="00355542" w:rsidRDefault="00355542" w:rsidP="00745AA5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7C2" w:themeFill="accent1" w:themeFillTint="99"/>
          </w:tcPr>
          <w:p w14:paraId="45614100" w14:textId="77777777" w:rsidR="00355542" w:rsidRPr="003A4FD1" w:rsidRDefault="00355542" w:rsidP="00745AA5">
            <w:pPr>
              <w:jc w:val="center"/>
              <w:rPr>
                <w:i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7C2" w:themeFill="accent1" w:themeFillTint="99"/>
          </w:tcPr>
          <w:p w14:paraId="3F077EDC" w14:textId="77777777" w:rsidR="00355542" w:rsidRDefault="00355542" w:rsidP="00745AA5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7C2" w:themeFill="accent1" w:themeFillTint="99"/>
          </w:tcPr>
          <w:p w14:paraId="1D9A8568" w14:textId="77777777" w:rsidR="00355542" w:rsidRPr="003A4FD1" w:rsidRDefault="00355542" w:rsidP="00745AA5">
            <w:pPr>
              <w:jc w:val="center"/>
              <w:rPr>
                <w:i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7C2" w:themeFill="accent1" w:themeFillTint="99"/>
          </w:tcPr>
          <w:p w14:paraId="4BFCA532" w14:textId="77777777" w:rsidR="00355542" w:rsidRDefault="00355542" w:rsidP="00745AA5">
            <w:pPr>
              <w:jc w:val="center"/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B9BAD6" w:themeColor="accent1" w:themeTint="66" w:fill="9697C2" w:themeFill="accent1" w:themeFillTint="99"/>
          </w:tcPr>
          <w:p w14:paraId="365A54C5" w14:textId="77777777" w:rsidR="00355542" w:rsidRDefault="00355542" w:rsidP="00745AA5"/>
        </w:tc>
      </w:tr>
      <w:tr w:rsidR="00355542" w14:paraId="6E23F8CD" w14:textId="77777777" w:rsidTr="00227AAA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8CF" w:themeFill="accent3"/>
          </w:tcPr>
          <w:p w14:paraId="488B8C7E" w14:textId="68C7902B" w:rsidR="00355542" w:rsidRPr="006826C5" w:rsidRDefault="00355542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9A075" w14:textId="5962429B" w:rsidR="00355542" w:rsidRPr="006826C5" w:rsidRDefault="00813682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D6473" w14:textId="4A6FC92E" w:rsidR="00355542" w:rsidRPr="006826C5" w:rsidRDefault="00813682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34F3E" w14:textId="5246ABE4" w:rsidR="00355542" w:rsidRPr="006826C5" w:rsidRDefault="00813682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3D199" w14:textId="50EFE465" w:rsidR="00355542" w:rsidRPr="006826C5" w:rsidRDefault="00813682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C866A" w14:textId="61502CD5" w:rsidR="00355542" w:rsidRPr="006826C5" w:rsidRDefault="00813682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8CF" w:themeFill="accent3"/>
          </w:tcPr>
          <w:p w14:paraId="3BBD7450" w14:textId="0EF67123" w:rsidR="00355542" w:rsidRPr="006826C5" w:rsidRDefault="00813682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6</w:t>
            </w:r>
          </w:p>
        </w:tc>
      </w:tr>
      <w:tr w:rsidR="00355542" w14:paraId="146EDE56" w14:textId="77777777" w:rsidTr="00227AAA">
        <w:trPr>
          <w:trHeight w:hRule="exact" w:val="1372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8CF" w:themeFill="accent3"/>
          </w:tcPr>
          <w:p w14:paraId="05F68276" w14:textId="0932D5A1" w:rsidR="007035BE" w:rsidRDefault="007035BE" w:rsidP="00F44C72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F79440" w14:textId="77777777" w:rsidR="00355542" w:rsidRDefault="00355542" w:rsidP="000B6D51">
            <w:pPr>
              <w:jc w:val="center"/>
              <w:rPr>
                <w:i/>
              </w:rPr>
            </w:pPr>
          </w:p>
          <w:p w14:paraId="20FF3B9C" w14:textId="77777777" w:rsidR="00355542" w:rsidRDefault="00355542" w:rsidP="002375E1">
            <w:pPr>
              <w:spacing w:before="0" w:after="0"/>
              <w:jc w:val="center"/>
              <w:rPr>
                <w:i/>
              </w:rPr>
            </w:pPr>
          </w:p>
          <w:p w14:paraId="7A9E99C6" w14:textId="77777777" w:rsidR="00355542" w:rsidRPr="007E4145" w:rsidRDefault="00355542" w:rsidP="00A319E0">
            <w:pPr>
              <w:spacing w:before="0" w:after="0"/>
              <w:jc w:val="center"/>
              <w:rPr>
                <w:i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E336C" w14:textId="25C51BC1" w:rsidR="00355542" w:rsidRDefault="00355542" w:rsidP="00455230">
            <w:pPr>
              <w:rPr>
                <w:i/>
              </w:rPr>
            </w:pPr>
          </w:p>
          <w:p w14:paraId="51877EB0" w14:textId="77777777" w:rsidR="00CD6C7B" w:rsidRDefault="00CD6C7B" w:rsidP="005C6AC7">
            <w:pPr>
              <w:jc w:val="center"/>
              <w:rPr>
                <w:i/>
              </w:rPr>
            </w:pPr>
          </w:p>
          <w:p w14:paraId="56141894" w14:textId="77777777" w:rsidR="00CE3AF8" w:rsidRDefault="009D6BE8" w:rsidP="005C6AC7">
            <w:pPr>
              <w:jc w:val="center"/>
              <w:rPr>
                <w:i/>
              </w:rPr>
            </w:pPr>
            <w:r>
              <w:rPr>
                <w:i/>
              </w:rPr>
              <w:t xml:space="preserve"> </w:t>
            </w:r>
            <w:r w:rsidR="007F788C">
              <w:rPr>
                <w:i/>
              </w:rPr>
              <w:t xml:space="preserve">                                  </w:t>
            </w:r>
          </w:p>
          <w:p w14:paraId="5BFFBC28" w14:textId="77777777" w:rsidR="00CE3AF8" w:rsidRDefault="00CE3AF8" w:rsidP="005C6AC7">
            <w:pPr>
              <w:jc w:val="center"/>
              <w:rPr>
                <w:i/>
              </w:rPr>
            </w:pPr>
          </w:p>
          <w:p w14:paraId="7CE234ED" w14:textId="77777777" w:rsidR="00355542" w:rsidRPr="00673BB9" w:rsidRDefault="00CD6C7B" w:rsidP="005C6AC7">
            <w:pPr>
              <w:jc w:val="center"/>
              <w:rPr>
                <w:b/>
                <w:bCs/>
                <w:i/>
              </w:rPr>
            </w:pPr>
            <w:r w:rsidRPr="00673BB9">
              <w:rPr>
                <w:b/>
                <w:bCs/>
                <w:i/>
              </w:rPr>
              <w:t>Garlic Fingers</w:t>
            </w:r>
            <w:r w:rsidR="009D6BE8" w:rsidRPr="00673BB9">
              <w:rPr>
                <w:b/>
                <w:bCs/>
                <w:i/>
              </w:rPr>
              <w:t xml:space="preserve">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5659B" w14:textId="00EC0B68" w:rsidR="00B14A58" w:rsidRPr="009D6BE8" w:rsidRDefault="00B14A58" w:rsidP="00B14A58">
            <w:pPr>
              <w:rPr>
                <w:b/>
                <w:i/>
              </w:rPr>
            </w:pPr>
            <w:r w:rsidRPr="009D6BE8">
              <w:rPr>
                <w:b/>
                <w:i/>
              </w:rPr>
              <w:t xml:space="preserve">     </w:t>
            </w:r>
          </w:p>
          <w:p w14:paraId="08E7A861" w14:textId="77777777" w:rsidR="00355542" w:rsidRDefault="00355542" w:rsidP="00745AA5">
            <w:pPr>
              <w:jc w:val="center"/>
              <w:rPr>
                <w:i/>
              </w:rPr>
            </w:pPr>
          </w:p>
          <w:p w14:paraId="1433D6AE" w14:textId="77777777" w:rsidR="00D33F0B" w:rsidRDefault="00D33F0B" w:rsidP="00745AA5">
            <w:pPr>
              <w:jc w:val="center"/>
              <w:rPr>
                <w:i/>
              </w:rPr>
            </w:pPr>
          </w:p>
          <w:p w14:paraId="3A334623" w14:textId="7974E2F5" w:rsidR="00355542" w:rsidRPr="00673BB9" w:rsidRDefault="00D33F0B" w:rsidP="00745AA5">
            <w:pPr>
              <w:jc w:val="center"/>
              <w:rPr>
                <w:b/>
                <w:bCs/>
                <w:i/>
              </w:rPr>
            </w:pPr>
            <w:r w:rsidRPr="00673BB9">
              <w:rPr>
                <w:b/>
                <w:bCs/>
                <w:i/>
              </w:rPr>
              <w:t>Ham &amp; Cheese Sliders</w:t>
            </w:r>
          </w:p>
          <w:p w14:paraId="5C168FB2" w14:textId="77777777" w:rsidR="00355542" w:rsidRDefault="00355542" w:rsidP="00745AA5">
            <w:pPr>
              <w:jc w:val="center"/>
              <w:rPr>
                <w:i/>
              </w:rPr>
            </w:pPr>
          </w:p>
          <w:p w14:paraId="6893777A" w14:textId="77777777" w:rsidR="00355542" w:rsidRPr="000B6D51" w:rsidRDefault="00355542" w:rsidP="001F4484">
            <w:pPr>
              <w:spacing w:before="0" w:after="0"/>
              <w:jc w:val="center"/>
              <w:rPr>
                <w:i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EBF57" w14:textId="77777777" w:rsidR="009612E3" w:rsidRDefault="004D7681" w:rsidP="009D0688">
            <w:pPr>
              <w:jc w:val="center"/>
              <w:rPr>
                <w:b/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70E8D05B" wp14:editId="5E58A967">
                  <wp:extent cx="693420" cy="4381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5EA0015" w14:textId="77777777" w:rsidR="009612E3" w:rsidRDefault="009612E3" w:rsidP="009D0688">
            <w:pPr>
              <w:jc w:val="center"/>
              <w:rPr>
                <w:b/>
                <w:i/>
              </w:rPr>
            </w:pPr>
          </w:p>
          <w:p w14:paraId="5D25051C" w14:textId="0C1F4014" w:rsidR="00355542" w:rsidRPr="0060124A" w:rsidRDefault="004D7681" w:rsidP="009D0688">
            <w:pPr>
              <w:jc w:val="center"/>
              <w:rPr>
                <w:i/>
                <w:color w:val="00B050"/>
              </w:rPr>
            </w:pPr>
            <w:r w:rsidRPr="0060124A">
              <w:rPr>
                <w:b/>
                <w:i/>
                <w:color w:val="00B050"/>
              </w:rPr>
              <w:t>Star Wars Day</w:t>
            </w:r>
          </w:p>
          <w:p w14:paraId="0B8FF2E4" w14:textId="77777777" w:rsidR="00355542" w:rsidRPr="000B6D51" w:rsidRDefault="00355542" w:rsidP="00F44C72">
            <w:pPr>
              <w:rPr>
                <w:i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65D1D2" w14:textId="77777777" w:rsidR="00355542" w:rsidRDefault="00355542" w:rsidP="00745AA5">
            <w:pPr>
              <w:jc w:val="center"/>
              <w:rPr>
                <w:i/>
              </w:rPr>
            </w:pPr>
          </w:p>
          <w:p w14:paraId="592F3995" w14:textId="77777777" w:rsidR="00355542" w:rsidRDefault="00355542" w:rsidP="00745AA5">
            <w:pPr>
              <w:jc w:val="center"/>
              <w:rPr>
                <w:i/>
              </w:rPr>
            </w:pPr>
          </w:p>
          <w:p w14:paraId="03C0F03C" w14:textId="77777777" w:rsidR="00355542" w:rsidRDefault="00355542" w:rsidP="00745AA5">
            <w:pPr>
              <w:jc w:val="center"/>
              <w:rPr>
                <w:i/>
              </w:rPr>
            </w:pPr>
          </w:p>
          <w:p w14:paraId="05972282" w14:textId="77777777" w:rsidR="00D33F0B" w:rsidRDefault="00355542" w:rsidP="00A319E0">
            <w:pPr>
              <w:rPr>
                <w:i/>
              </w:rPr>
            </w:pPr>
            <w:r>
              <w:rPr>
                <w:i/>
              </w:rPr>
              <w:t xml:space="preserve">                 </w:t>
            </w:r>
          </w:p>
          <w:p w14:paraId="1BCCDEE1" w14:textId="17E41632" w:rsidR="00355542" w:rsidRPr="00673BB9" w:rsidRDefault="00355542" w:rsidP="00D33F0B">
            <w:pPr>
              <w:jc w:val="center"/>
              <w:rPr>
                <w:b/>
                <w:bCs/>
                <w:i/>
              </w:rPr>
            </w:pPr>
            <w:r w:rsidRPr="00673BB9">
              <w:rPr>
                <w:b/>
                <w:bCs/>
                <w:i/>
              </w:rPr>
              <w:t>Pizza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8CF" w:themeFill="accent3"/>
          </w:tcPr>
          <w:p w14:paraId="65857F76" w14:textId="77777777" w:rsidR="00355542" w:rsidRDefault="00227AAA" w:rsidP="00227AAA">
            <w:pPr>
              <w:tabs>
                <w:tab w:val="left" w:pos="1876"/>
              </w:tabs>
              <w:ind w:right="-109"/>
              <w:jc w:val="center"/>
              <w:rPr>
                <w:b/>
                <w:bCs/>
              </w:rPr>
            </w:pPr>
            <w:r w:rsidRPr="00227AAA">
              <w:rPr>
                <w:b/>
                <w:bCs/>
              </w:rPr>
              <w:t xml:space="preserve">Coronation of King Charles </w:t>
            </w:r>
            <w:proofErr w:type="spellStart"/>
            <w:r w:rsidRPr="00227AAA">
              <w:rPr>
                <w:b/>
                <w:bCs/>
              </w:rPr>
              <w:t>lll</w:t>
            </w:r>
            <w:proofErr w:type="spellEnd"/>
          </w:p>
          <w:p w14:paraId="1D8F103E" w14:textId="65F6CB8D" w:rsidR="00FD132A" w:rsidRPr="00227AAA" w:rsidRDefault="00FD132A" w:rsidP="00227AAA">
            <w:pPr>
              <w:tabs>
                <w:tab w:val="left" w:pos="1876"/>
              </w:tabs>
              <w:ind w:right="-109"/>
              <w:jc w:val="center"/>
              <w:rPr>
                <w:b/>
                <w:bCs/>
              </w:rPr>
            </w:pPr>
            <w:r w:rsidRPr="00FD132A">
              <w:rPr>
                <w:b/>
                <w:bCs/>
              </w:rPr>
              <w:drawing>
                <wp:inline distT="0" distB="0" distL="0" distR="0" wp14:anchorId="47EBCD2B" wp14:editId="74721944">
                  <wp:extent cx="800100" cy="54292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542" w14:paraId="6B0C4541" w14:textId="77777777" w:rsidTr="00227AAA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8CF" w:themeFill="accent3"/>
          </w:tcPr>
          <w:p w14:paraId="7C544B7A" w14:textId="198AD6D2" w:rsidR="00355542" w:rsidRPr="006826C5" w:rsidRDefault="00813682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0770A" w14:textId="43F06F56" w:rsidR="00355542" w:rsidRPr="006826C5" w:rsidRDefault="00813682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38DE0" w14:textId="700F48DA" w:rsidR="00355542" w:rsidRPr="006826C5" w:rsidRDefault="00813682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6C302" w14:textId="36AB7E11" w:rsidR="00355542" w:rsidRPr="006826C5" w:rsidRDefault="00813682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40E80" w14:textId="2D753C3C" w:rsidR="00355542" w:rsidRPr="006826C5" w:rsidRDefault="00813682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D1820" w14:textId="26931EE6" w:rsidR="00355542" w:rsidRPr="006826C5" w:rsidRDefault="00813682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8CF" w:themeFill="accent3"/>
          </w:tcPr>
          <w:p w14:paraId="2A932C03" w14:textId="2204077F" w:rsidR="00355542" w:rsidRPr="006826C5" w:rsidRDefault="00813682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13</w:t>
            </w:r>
          </w:p>
        </w:tc>
      </w:tr>
      <w:tr w:rsidR="00355542" w14:paraId="2B3C689E" w14:textId="77777777" w:rsidTr="00227AAA">
        <w:trPr>
          <w:trHeight w:hRule="exact" w:val="1447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8CF" w:themeFill="accent3"/>
          </w:tcPr>
          <w:p w14:paraId="6869412C" w14:textId="5607FDC6" w:rsidR="00355542" w:rsidRDefault="00355542" w:rsidP="00057890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F61E2F" w14:textId="77777777" w:rsidR="00355542" w:rsidRDefault="00355542" w:rsidP="00745AA5">
            <w:pPr>
              <w:jc w:val="center"/>
              <w:rPr>
                <w:i/>
              </w:rPr>
            </w:pPr>
          </w:p>
          <w:p w14:paraId="04F0CBD1" w14:textId="16C8CF15" w:rsidR="00355542" w:rsidRPr="0060124A" w:rsidRDefault="0060124A" w:rsidP="00745AA5">
            <w:pPr>
              <w:jc w:val="center"/>
              <w:rPr>
                <w:b/>
                <w:bCs/>
                <w:i/>
                <w:color w:val="7030A0"/>
              </w:rPr>
            </w:pPr>
            <w:r w:rsidRPr="0060124A">
              <w:rPr>
                <w:b/>
                <w:bCs/>
                <w:i/>
                <w:color w:val="7030A0"/>
              </w:rPr>
              <w:t>No Socks Day</w:t>
            </w:r>
          </w:p>
          <w:p w14:paraId="24C7C321" w14:textId="77777777" w:rsidR="00355542" w:rsidRDefault="00355542" w:rsidP="00745AA5">
            <w:pPr>
              <w:jc w:val="center"/>
              <w:rPr>
                <w:i/>
              </w:rPr>
            </w:pPr>
          </w:p>
          <w:p w14:paraId="1E95974A" w14:textId="42DF85C9" w:rsidR="00355542" w:rsidRPr="002C1910" w:rsidRDefault="0022784C" w:rsidP="00736141">
            <w:pPr>
              <w:spacing w:before="0" w:after="0"/>
              <w:jc w:val="center"/>
              <w:rPr>
                <w:i/>
              </w:rPr>
            </w:pPr>
            <w:r w:rsidRPr="0022784C">
              <w:rPr>
                <w:i/>
              </w:rPr>
              <w:drawing>
                <wp:inline distT="0" distB="0" distL="0" distR="0" wp14:anchorId="141C3F12" wp14:editId="04A4E777">
                  <wp:extent cx="747395" cy="37147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930" cy="374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9C49A" w14:textId="77777777" w:rsidR="00355542" w:rsidRDefault="00355542" w:rsidP="001D3F9B">
            <w:pPr>
              <w:jc w:val="center"/>
              <w:rPr>
                <w:i/>
              </w:rPr>
            </w:pPr>
          </w:p>
          <w:p w14:paraId="1C58362B" w14:textId="50A08EEE" w:rsidR="00355542" w:rsidRPr="0060124A" w:rsidRDefault="0060124A" w:rsidP="0060124A">
            <w:pPr>
              <w:jc w:val="center"/>
              <w:rPr>
                <w:b/>
                <w:bCs/>
                <w:i/>
                <w:color w:val="7030A0"/>
              </w:rPr>
            </w:pPr>
            <w:r w:rsidRPr="0060124A">
              <w:rPr>
                <w:b/>
                <w:bCs/>
                <w:i/>
                <w:color w:val="7030A0"/>
              </w:rPr>
              <w:t>Lost Sock Memorial Day</w:t>
            </w:r>
          </w:p>
          <w:p w14:paraId="7F22CA96" w14:textId="77777777" w:rsidR="00355542" w:rsidRDefault="00355542" w:rsidP="001D3F9B">
            <w:pPr>
              <w:jc w:val="center"/>
              <w:rPr>
                <w:i/>
              </w:rPr>
            </w:pPr>
          </w:p>
          <w:p w14:paraId="72518DB7" w14:textId="77777777" w:rsidR="00355542" w:rsidRPr="00673BB9" w:rsidRDefault="00355542" w:rsidP="0060124A">
            <w:pPr>
              <w:jc w:val="center"/>
              <w:rPr>
                <w:b/>
                <w:bCs/>
                <w:i/>
              </w:rPr>
            </w:pPr>
            <w:r w:rsidRPr="00673BB9">
              <w:rPr>
                <w:b/>
                <w:bCs/>
                <w:i/>
              </w:rPr>
              <w:t>Garlic Fingers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C9735" w14:textId="77777777" w:rsidR="0060124A" w:rsidRDefault="0060124A" w:rsidP="0060124A">
            <w:pPr>
              <w:jc w:val="center"/>
              <w:rPr>
                <w:i/>
                <w:color w:val="FF00FF"/>
              </w:rPr>
            </w:pPr>
          </w:p>
          <w:p w14:paraId="3DB6A72F" w14:textId="45B9227B" w:rsidR="00355542" w:rsidRPr="0060124A" w:rsidRDefault="0060124A" w:rsidP="0060124A">
            <w:pPr>
              <w:jc w:val="center"/>
              <w:rPr>
                <w:i/>
                <w:color w:val="FF00FF"/>
              </w:rPr>
            </w:pPr>
            <w:r w:rsidRPr="0060124A">
              <w:rPr>
                <w:i/>
                <w:color w:val="FF00FF"/>
              </w:rPr>
              <w:t>Clean Up Your Room Day</w:t>
            </w:r>
          </w:p>
          <w:p w14:paraId="3673B843" w14:textId="77777777" w:rsidR="00D33F0B" w:rsidRDefault="00D33F0B" w:rsidP="006844E9">
            <w:pPr>
              <w:jc w:val="center"/>
              <w:rPr>
                <w:i/>
              </w:rPr>
            </w:pPr>
          </w:p>
          <w:p w14:paraId="233879BD" w14:textId="304F1EF8" w:rsidR="00355542" w:rsidRPr="00673BB9" w:rsidRDefault="00D33F0B" w:rsidP="0060124A">
            <w:pPr>
              <w:jc w:val="center"/>
              <w:rPr>
                <w:b/>
                <w:bCs/>
                <w:i/>
              </w:rPr>
            </w:pPr>
            <w:r w:rsidRPr="00673BB9">
              <w:rPr>
                <w:b/>
                <w:bCs/>
                <w:i/>
              </w:rPr>
              <w:t>Pancakes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A2FBF6" w14:textId="77777777" w:rsidR="00355542" w:rsidRDefault="00355542" w:rsidP="00125A90">
            <w:pPr>
              <w:jc w:val="center"/>
              <w:rPr>
                <w:b/>
              </w:rPr>
            </w:pPr>
          </w:p>
          <w:p w14:paraId="2FA8DDF7" w14:textId="77777777" w:rsidR="00355542" w:rsidRDefault="00355542" w:rsidP="00125A90">
            <w:pPr>
              <w:jc w:val="center"/>
              <w:rPr>
                <w:b/>
              </w:rPr>
            </w:pPr>
          </w:p>
          <w:p w14:paraId="7C581F26" w14:textId="77777777" w:rsidR="00355542" w:rsidRDefault="00355542" w:rsidP="00125A90">
            <w:pPr>
              <w:jc w:val="center"/>
              <w:rPr>
                <w:b/>
              </w:rPr>
            </w:pPr>
          </w:p>
          <w:p w14:paraId="0737AC69" w14:textId="77777777" w:rsidR="00355542" w:rsidRPr="00736141" w:rsidRDefault="00355542" w:rsidP="00F44C72">
            <w:pPr>
              <w:jc w:val="center"/>
              <w:rPr>
                <w:i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DE83F" w14:textId="77777777" w:rsidR="00355542" w:rsidRDefault="00355542" w:rsidP="00125A90">
            <w:pPr>
              <w:jc w:val="center"/>
            </w:pPr>
          </w:p>
          <w:p w14:paraId="4523AA41" w14:textId="77777777" w:rsidR="00355542" w:rsidRDefault="00355542" w:rsidP="00125A90">
            <w:pPr>
              <w:jc w:val="center"/>
            </w:pPr>
          </w:p>
          <w:p w14:paraId="044752B6" w14:textId="77777777" w:rsidR="00491586" w:rsidRDefault="00491586" w:rsidP="00125A90">
            <w:pPr>
              <w:jc w:val="center"/>
              <w:rPr>
                <w:i/>
              </w:rPr>
            </w:pPr>
          </w:p>
          <w:p w14:paraId="00458191" w14:textId="77777777" w:rsidR="00D33F0B" w:rsidRDefault="00D33F0B" w:rsidP="00125A90">
            <w:pPr>
              <w:jc w:val="center"/>
              <w:rPr>
                <w:i/>
              </w:rPr>
            </w:pPr>
          </w:p>
          <w:p w14:paraId="3F3CD474" w14:textId="5F850BCB" w:rsidR="00355542" w:rsidRPr="00673BB9" w:rsidRDefault="00355542" w:rsidP="00D33F0B">
            <w:pPr>
              <w:jc w:val="center"/>
              <w:rPr>
                <w:b/>
                <w:bCs/>
              </w:rPr>
            </w:pPr>
            <w:r w:rsidRPr="00673BB9">
              <w:rPr>
                <w:b/>
                <w:bCs/>
                <w:i/>
              </w:rPr>
              <w:t>Pizza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8CF" w:themeFill="accent3"/>
          </w:tcPr>
          <w:p w14:paraId="1BAF32CB" w14:textId="77777777" w:rsidR="00355542" w:rsidRDefault="00355542" w:rsidP="00745AA5"/>
        </w:tc>
      </w:tr>
      <w:tr w:rsidR="00355542" w14:paraId="389A0690" w14:textId="77777777" w:rsidTr="00227AAA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8CF" w:themeFill="accent3"/>
          </w:tcPr>
          <w:p w14:paraId="47864B31" w14:textId="4DFAB9B3" w:rsidR="00355542" w:rsidRPr="006826C5" w:rsidRDefault="00813682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F6FD2" w14:textId="609239DE" w:rsidR="00355542" w:rsidRPr="006826C5" w:rsidRDefault="00813682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176AC" w14:textId="7015F46A" w:rsidR="00355542" w:rsidRPr="006826C5" w:rsidRDefault="00813682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284D8" w14:textId="56E3398C" w:rsidR="00355542" w:rsidRPr="006826C5" w:rsidRDefault="00813682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F1C92" w14:textId="48BF0DEB" w:rsidR="00355542" w:rsidRPr="006826C5" w:rsidRDefault="00813682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7FF87" w14:textId="0B1AAA9F" w:rsidR="00355542" w:rsidRPr="006826C5" w:rsidRDefault="00813682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8CF" w:themeFill="accent3"/>
          </w:tcPr>
          <w:p w14:paraId="18A2CCDD" w14:textId="6C4F52BE" w:rsidR="00355542" w:rsidRPr="006826C5" w:rsidRDefault="00813682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20</w:t>
            </w:r>
          </w:p>
        </w:tc>
      </w:tr>
      <w:tr w:rsidR="00355542" w14:paraId="43EBAF81" w14:textId="77777777" w:rsidTr="00227AAA">
        <w:trPr>
          <w:trHeight w:hRule="exact" w:val="1429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8CF" w:themeFill="accent3"/>
          </w:tcPr>
          <w:p w14:paraId="07FA98B5" w14:textId="51C375B2" w:rsidR="00355542" w:rsidRDefault="00F44C72" w:rsidP="009E7EC0">
            <w:r>
              <w:rPr>
                <w:noProof/>
              </w:rPr>
              <w:drawing>
                <wp:inline distT="0" distB="0" distL="0" distR="0" wp14:anchorId="52871F68" wp14:editId="6A1D46D1">
                  <wp:extent cx="762000" cy="7905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48" cy="824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C11BCA" w14:textId="77777777" w:rsidR="00355542" w:rsidRDefault="00355542" w:rsidP="009E7EC0">
            <w:pPr>
              <w:jc w:val="center"/>
            </w:pPr>
          </w:p>
          <w:p w14:paraId="1253EB87" w14:textId="73A687BF" w:rsidR="00355542" w:rsidRPr="006F7503" w:rsidRDefault="006F7503" w:rsidP="009E7EC0">
            <w:pPr>
              <w:jc w:val="center"/>
              <w:rPr>
                <w:b/>
                <w:bCs/>
                <w:color w:val="FF0000"/>
              </w:rPr>
            </w:pPr>
            <w:r w:rsidRPr="006F7503">
              <w:rPr>
                <w:b/>
                <w:bCs/>
                <w:color w:val="FF0000"/>
              </w:rPr>
              <w:t>Grade 3 Literacy Assessment</w:t>
            </w:r>
          </w:p>
          <w:p w14:paraId="387F5709" w14:textId="77777777" w:rsidR="00355542" w:rsidRPr="00D67957" w:rsidRDefault="00355542" w:rsidP="009E7EC0">
            <w:pPr>
              <w:jc w:val="center"/>
              <w:rPr>
                <w:i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3AC891" w14:textId="77777777" w:rsidR="00355542" w:rsidRDefault="00355542" w:rsidP="009E7EC0">
            <w:pPr>
              <w:jc w:val="center"/>
            </w:pPr>
          </w:p>
          <w:p w14:paraId="522D236A" w14:textId="77777777" w:rsidR="00355542" w:rsidRDefault="00355542" w:rsidP="009E7EC0">
            <w:pPr>
              <w:jc w:val="center"/>
            </w:pPr>
          </w:p>
          <w:p w14:paraId="28B470F3" w14:textId="77777777" w:rsidR="00CD6C7B" w:rsidRDefault="00CD6C7B" w:rsidP="00CD6C7B">
            <w:pPr>
              <w:spacing w:before="0" w:after="0"/>
              <w:rPr>
                <w:i/>
              </w:rPr>
            </w:pPr>
          </w:p>
          <w:p w14:paraId="2D5DF325" w14:textId="77777777" w:rsidR="00895E21" w:rsidRDefault="00CD6C7B" w:rsidP="00CD6C7B">
            <w:pPr>
              <w:spacing w:before="0" w:after="0"/>
              <w:rPr>
                <w:i/>
              </w:rPr>
            </w:pPr>
            <w:r>
              <w:rPr>
                <w:i/>
              </w:rPr>
              <w:t xml:space="preserve">       </w:t>
            </w:r>
          </w:p>
          <w:p w14:paraId="08459641" w14:textId="77777777" w:rsidR="00CD6C7B" w:rsidRPr="00673BB9" w:rsidRDefault="00895E21" w:rsidP="00CD6C7B">
            <w:pPr>
              <w:spacing w:before="0" w:after="0"/>
              <w:rPr>
                <w:b/>
                <w:bCs/>
                <w:i/>
              </w:rPr>
            </w:pPr>
            <w:r w:rsidRPr="00673BB9">
              <w:rPr>
                <w:b/>
                <w:bCs/>
                <w:i/>
              </w:rPr>
              <w:t xml:space="preserve">          </w:t>
            </w:r>
            <w:r w:rsidR="00CD6C7B" w:rsidRPr="00673BB9">
              <w:rPr>
                <w:b/>
                <w:bCs/>
                <w:i/>
              </w:rPr>
              <w:t>Garlic Fingers</w:t>
            </w:r>
          </w:p>
          <w:p w14:paraId="70A1FDD9" w14:textId="77777777" w:rsidR="00355542" w:rsidRDefault="00355542" w:rsidP="001F4484">
            <w:pPr>
              <w:spacing w:before="0" w:after="0"/>
              <w:jc w:val="center"/>
              <w:rPr>
                <w:i/>
              </w:rPr>
            </w:pPr>
          </w:p>
          <w:p w14:paraId="11945D8E" w14:textId="77777777" w:rsidR="00CD6C7B" w:rsidRPr="00D67957" w:rsidRDefault="00CD6C7B" w:rsidP="001F4484">
            <w:pPr>
              <w:spacing w:before="0" w:after="0"/>
              <w:jc w:val="center"/>
              <w:rPr>
                <w:i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FE1CA7" w14:textId="77777777" w:rsidR="006F7503" w:rsidRPr="006F7503" w:rsidRDefault="009D0688" w:rsidP="006F7503">
            <w:pPr>
              <w:jc w:val="center"/>
              <w:rPr>
                <w:b/>
                <w:bCs/>
                <w:i/>
                <w:color w:val="FF0000"/>
              </w:rPr>
            </w:pPr>
            <w:r w:rsidRPr="006F7503">
              <w:rPr>
                <w:b/>
                <w:bCs/>
                <w:i/>
                <w:color w:val="FF0000"/>
              </w:rPr>
              <w:t>Grade 6</w:t>
            </w:r>
            <w:r w:rsidR="00CF3ABC" w:rsidRPr="006F7503">
              <w:rPr>
                <w:b/>
                <w:bCs/>
                <w:i/>
                <w:color w:val="FF0000"/>
              </w:rPr>
              <w:t xml:space="preserve"> </w:t>
            </w:r>
            <w:r w:rsidR="006F7503" w:rsidRPr="006F7503">
              <w:rPr>
                <w:b/>
                <w:bCs/>
                <w:i/>
                <w:color w:val="FF0000"/>
              </w:rPr>
              <w:t>MRHS</w:t>
            </w:r>
          </w:p>
          <w:p w14:paraId="082F0282" w14:textId="779E321E" w:rsidR="00D33F0B" w:rsidRPr="006F7503" w:rsidRDefault="00CF3ABC" w:rsidP="006F7503">
            <w:pPr>
              <w:jc w:val="center"/>
              <w:rPr>
                <w:b/>
                <w:bCs/>
                <w:i/>
                <w:color w:val="FF0000"/>
              </w:rPr>
            </w:pPr>
            <w:r w:rsidRPr="006F7503">
              <w:rPr>
                <w:b/>
                <w:bCs/>
                <w:i/>
                <w:color w:val="FF0000"/>
              </w:rPr>
              <w:t>Orientation</w:t>
            </w:r>
            <w:r w:rsidR="009D0688" w:rsidRPr="006F7503">
              <w:rPr>
                <w:b/>
                <w:bCs/>
                <w:i/>
                <w:color w:val="FF0000"/>
              </w:rPr>
              <w:t xml:space="preserve"> -pm</w:t>
            </w:r>
          </w:p>
          <w:p w14:paraId="0F3E743D" w14:textId="2BE29101" w:rsidR="006F7503" w:rsidRPr="006F7503" w:rsidRDefault="006F7503" w:rsidP="006F7503">
            <w:pPr>
              <w:jc w:val="center"/>
              <w:rPr>
                <w:b/>
                <w:bCs/>
              </w:rPr>
            </w:pPr>
            <w:r w:rsidRPr="006F7503">
              <w:rPr>
                <w:b/>
                <w:bCs/>
              </w:rPr>
              <w:t>Chicken Burgers</w:t>
            </w:r>
          </w:p>
          <w:p w14:paraId="2E4AFAB2" w14:textId="658FF180" w:rsidR="006F7503" w:rsidRPr="006F7503" w:rsidRDefault="006F7503" w:rsidP="006F7503">
            <w:pPr>
              <w:jc w:val="center"/>
              <w:rPr>
                <w:b/>
                <w:bCs/>
                <w:sz w:val="16"/>
                <w:szCs w:val="16"/>
              </w:rPr>
            </w:pPr>
            <w:r w:rsidRPr="006F7503">
              <w:rPr>
                <w:b/>
                <w:bCs/>
                <w:color w:val="FF0000"/>
              </w:rPr>
              <w:t>Grade 3 Literacy Assessment</w:t>
            </w:r>
          </w:p>
          <w:p w14:paraId="3E377C80" w14:textId="77777777" w:rsidR="006F7503" w:rsidRDefault="006F7503" w:rsidP="006F7503">
            <w:pPr>
              <w:jc w:val="center"/>
              <w:rPr>
                <w:b/>
                <w:bCs/>
                <w:i/>
              </w:rPr>
            </w:pPr>
          </w:p>
          <w:p w14:paraId="0D39FE0F" w14:textId="77777777" w:rsidR="006F7503" w:rsidRDefault="006F7503" w:rsidP="00A319E0">
            <w:pPr>
              <w:jc w:val="center"/>
              <w:rPr>
                <w:i/>
              </w:rPr>
            </w:pPr>
          </w:p>
          <w:p w14:paraId="39D276DE" w14:textId="0AF5A7FB" w:rsidR="00355542" w:rsidRPr="00D67957" w:rsidRDefault="00D33F0B" w:rsidP="00A319E0">
            <w:pPr>
              <w:jc w:val="center"/>
              <w:rPr>
                <w:i/>
              </w:rPr>
            </w:pPr>
            <w:r>
              <w:rPr>
                <w:i/>
              </w:rPr>
              <w:t>Chicken Burgers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26E70F" w14:textId="77777777" w:rsidR="00355542" w:rsidRDefault="00355542" w:rsidP="009E7EC0">
            <w:pPr>
              <w:jc w:val="center"/>
            </w:pPr>
          </w:p>
          <w:p w14:paraId="217AFE12" w14:textId="77777777" w:rsidR="00355542" w:rsidRDefault="00355542" w:rsidP="009E7EC0">
            <w:pPr>
              <w:jc w:val="center"/>
            </w:pPr>
          </w:p>
          <w:p w14:paraId="0671C74B" w14:textId="77777777" w:rsidR="00355542" w:rsidRDefault="00355542" w:rsidP="009E7EC0">
            <w:pPr>
              <w:jc w:val="center"/>
            </w:pPr>
          </w:p>
          <w:p w14:paraId="55F7380D" w14:textId="5FAA64B9" w:rsidR="00355542" w:rsidRPr="00D67957" w:rsidRDefault="00355542" w:rsidP="009E7EC0">
            <w:pPr>
              <w:jc w:val="center"/>
              <w:rPr>
                <w:i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2E2038" w14:textId="77777777" w:rsidR="00355542" w:rsidRDefault="00355542" w:rsidP="00B14A58"/>
          <w:p w14:paraId="6E899446" w14:textId="53850F38" w:rsidR="00CD6C7B" w:rsidRPr="00F82FC2" w:rsidRDefault="00F82FC2" w:rsidP="00F82FC2">
            <w:pPr>
              <w:jc w:val="center"/>
              <w:rPr>
                <w:b/>
                <w:bCs/>
                <w:color w:val="FF0000"/>
              </w:rPr>
            </w:pPr>
            <w:r w:rsidRPr="00F82FC2">
              <w:rPr>
                <w:b/>
                <w:bCs/>
                <w:color w:val="FF0000"/>
              </w:rPr>
              <w:t>Grade 3 Math Assessment</w:t>
            </w:r>
          </w:p>
          <w:p w14:paraId="7F86264A" w14:textId="77777777" w:rsidR="00F44C72" w:rsidRDefault="00CD6C7B" w:rsidP="00B14A58">
            <w:r>
              <w:t xml:space="preserve">                 </w:t>
            </w:r>
          </w:p>
          <w:p w14:paraId="2F0A46BA" w14:textId="07E363B7" w:rsidR="00CD6C7B" w:rsidRPr="00673BB9" w:rsidRDefault="00CD6C7B" w:rsidP="00F82FC2">
            <w:pPr>
              <w:jc w:val="center"/>
              <w:rPr>
                <w:b/>
                <w:bCs/>
              </w:rPr>
            </w:pPr>
            <w:r w:rsidRPr="00673BB9">
              <w:rPr>
                <w:b/>
                <w:bCs/>
              </w:rPr>
              <w:t>Pizza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8CF" w:themeFill="accent3"/>
          </w:tcPr>
          <w:p w14:paraId="38482CCE" w14:textId="77777777" w:rsidR="00355542" w:rsidRDefault="00355542" w:rsidP="009E7EC0"/>
        </w:tc>
      </w:tr>
      <w:tr w:rsidR="00355542" w14:paraId="3E6D0D95" w14:textId="77777777" w:rsidTr="00227AAA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8CF" w:themeFill="accent3"/>
          </w:tcPr>
          <w:p w14:paraId="43B8CB71" w14:textId="122D8812" w:rsidR="00355542" w:rsidRPr="006826C5" w:rsidRDefault="004D7681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19741" w14:textId="7986D48E" w:rsidR="00355542" w:rsidRPr="006826C5" w:rsidRDefault="004D7681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44CFC" w14:textId="0B7457D3" w:rsidR="00355542" w:rsidRPr="006826C5" w:rsidRDefault="004D7681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A5E7A" w14:textId="517911D0" w:rsidR="00355542" w:rsidRPr="006826C5" w:rsidRDefault="004D7681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473CC6" w14:textId="1ACEB2DD" w:rsidR="00355542" w:rsidRPr="006826C5" w:rsidRDefault="004D7681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F33239" w14:textId="3E74737A" w:rsidR="00355542" w:rsidRPr="006826C5" w:rsidRDefault="004D7681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8CF" w:themeFill="accent3"/>
          </w:tcPr>
          <w:p w14:paraId="55DA9AAF" w14:textId="3E635F87" w:rsidR="00355542" w:rsidRPr="006826C5" w:rsidRDefault="004D7681" w:rsidP="000C7EB3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27</w:t>
            </w:r>
          </w:p>
        </w:tc>
      </w:tr>
      <w:tr w:rsidR="00355542" w14:paraId="175FF4C3" w14:textId="77777777" w:rsidTr="00673BB9">
        <w:trPr>
          <w:trHeight w:hRule="exact" w:val="1581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8CF" w:themeFill="accent3"/>
          </w:tcPr>
          <w:p w14:paraId="78AED714" w14:textId="77777777" w:rsidR="00355542" w:rsidRDefault="00355542" w:rsidP="00CF000A">
            <w:pPr>
              <w:jc w:val="center"/>
            </w:pPr>
          </w:p>
          <w:p w14:paraId="667E252E" w14:textId="77777777" w:rsidR="00355542" w:rsidRDefault="00355542" w:rsidP="00CF000A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654CED" w14:textId="0B318D20" w:rsidR="00355542" w:rsidRPr="00673BB9" w:rsidRDefault="0060124A" w:rsidP="009D0C6A">
            <w:pPr>
              <w:jc w:val="center"/>
              <w:rPr>
                <w:i/>
                <w:color w:val="00B050"/>
              </w:rPr>
            </w:pPr>
            <w:r w:rsidRPr="00673BB9">
              <w:rPr>
                <w:i/>
                <w:color w:val="00B050"/>
              </w:rPr>
              <w:t>No Classes</w:t>
            </w:r>
          </w:p>
          <w:p w14:paraId="1944D334" w14:textId="77777777" w:rsidR="00355542" w:rsidRPr="00673BB9" w:rsidRDefault="00355542" w:rsidP="009D0C6A">
            <w:pPr>
              <w:jc w:val="center"/>
              <w:rPr>
                <w:i/>
              </w:rPr>
            </w:pPr>
            <w:r w:rsidRPr="00673BB9">
              <w:rPr>
                <w:noProof/>
                <w:lang w:val="en-CA" w:eastAsia="en-CA"/>
              </w:rPr>
              <w:drawing>
                <wp:inline distT="0" distB="0" distL="0" distR="0" wp14:anchorId="7D07AAA7" wp14:editId="27F896A2">
                  <wp:extent cx="895617" cy="761365"/>
                  <wp:effectExtent l="0" t="0" r="0" b="635"/>
                  <wp:docPr id="2" name="Picture 2" descr="Image result for Victoria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Victoria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813" cy="806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6720BA" w14:textId="77777777" w:rsidR="00355542" w:rsidRDefault="00355542" w:rsidP="00745AA5">
            <w:pPr>
              <w:jc w:val="center"/>
              <w:rPr>
                <w:i/>
              </w:rPr>
            </w:pPr>
          </w:p>
          <w:p w14:paraId="5AAB55EF" w14:textId="77777777" w:rsidR="00F82FC2" w:rsidRPr="00F82FC2" w:rsidRDefault="00F82FC2" w:rsidP="00F82FC2">
            <w:pPr>
              <w:jc w:val="center"/>
              <w:rPr>
                <w:b/>
                <w:bCs/>
                <w:color w:val="FF0000"/>
              </w:rPr>
            </w:pPr>
            <w:r w:rsidRPr="00F82FC2">
              <w:rPr>
                <w:b/>
                <w:bCs/>
                <w:color w:val="FF0000"/>
              </w:rPr>
              <w:t>Grade 3 Math Assessment</w:t>
            </w:r>
          </w:p>
          <w:p w14:paraId="4F7BA475" w14:textId="77777777" w:rsidR="00355542" w:rsidRDefault="00355542" w:rsidP="00745AA5">
            <w:pPr>
              <w:jc w:val="center"/>
              <w:rPr>
                <w:i/>
              </w:rPr>
            </w:pPr>
          </w:p>
          <w:p w14:paraId="76A64ACD" w14:textId="77777777" w:rsidR="00753677" w:rsidRDefault="00753677" w:rsidP="00F82FC2">
            <w:pPr>
              <w:jc w:val="center"/>
              <w:rPr>
                <w:b/>
                <w:bCs/>
                <w:i/>
              </w:rPr>
            </w:pPr>
          </w:p>
          <w:p w14:paraId="5561083B" w14:textId="477F3879" w:rsidR="00CD6C7B" w:rsidRPr="00753677" w:rsidRDefault="00F82FC2" w:rsidP="00F82FC2">
            <w:pPr>
              <w:jc w:val="center"/>
              <w:rPr>
                <w:b/>
                <w:bCs/>
                <w:i/>
              </w:rPr>
            </w:pPr>
            <w:r w:rsidRPr="00753677">
              <w:rPr>
                <w:b/>
                <w:bCs/>
                <w:i/>
              </w:rPr>
              <w:t>Garlic Fingers</w:t>
            </w:r>
          </w:p>
          <w:p w14:paraId="0685A8C9" w14:textId="77777777" w:rsidR="00895E21" w:rsidRDefault="00CD6C7B" w:rsidP="00CD6C7B">
            <w:pPr>
              <w:rPr>
                <w:i/>
              </w:rPr>
            </w:pPr>
            <w:r>
              <w:rPr>
                <w:i/>
              </w:rPr>
              <w:t xml:space="preserve">       </w:t>
            </w:r>
          </w:p>
          <w:p w14:paraId="50A8E955" w14:textId="77777777" w:rsidR="00355542" w:rsidRPr="007E4145" w:rsidRDefault="00895E21" w:rsidP="00CD6C7B">
            <w:pPr>
              <w:rPr>
                <w:i/>
              </w:rPr>
            </w:pPr>
            <w:r>
              <w:rPr>
                <w:i/>
              </w:rPr>
              <w:t xml:space="preserve">      </w:t>
            </w:r>
            <w:r w:rsidR="00CD6C7B">
              <w:rPr>
                <w:i/>
              </w:rPr>
              <w:t xml:space="preserve"> </w:t>
            </w:r>
            <w:r>
              <w:rPr>
                <w:i/>
              </w:rPr>
              <w:t xml:space="preserve"> </w:t>
            </w:r>
            <w:r w:rsidR="00355542">
              <w:rPr>
                <w:i/>
              </w:rPr>
              <w:t>Garlic Fingers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0C3233" w14:textId="77777777" w:rsidR="00355542" w:rsidRDefault="00355542" w:rsidP="007E4145">
            <w:pPr>
              <w:jc w:val="center"/>
              <w:rPr>
                <w:i/>
              </w:rPr>
            </w:pPr>
          </w:p>
          <w:p w14:paraId="1DEEC3F1" w14:textId="16BBC6D1" w:rsidR="00355542" w:rsidRPr="008147CF" w:rsidRDefault="008147CF" w:rsidP="007E4145">
            <w:pPr>
              <w:jc w:val="center"/>
              <w:rPr>
                <w:i/>
                <w:color w:val="00B050"/>
              </w:rPr>
            </w:pPr>
            <w:r w:rsidRPr="008147CF">
              <w:rPr>
                <w:i/>
                <w:color w:val="00B050"/>
              </w:rPr>
              <w:t>National Scavenger Hunt Day</w:t>
            </w:r>
          </w:p>
          <w:p w14:paraId="6BDFC04D" w14:textId="77777777" w:rsidR="00355542" w:rsidRDefault="00355542" w:rsidP="007E4145">
            <w:pPr>
              <w:jc w:val="center"/>
              <w:rPr>
                <w:i/>
              </w:rPr>
            </w:pPr>
          </w:p>
          <w:p w14:paraId="6DBD4C1C" w14:textId="77777777" w:rsidR="009D0688" w:rsidRDefault="009D0688" w:rsidP="00A319E0">
            <w:pPr>
              <w:jc w:val="center"/>
              <w:rPr>
                <w:i/>
              </w:rPr>
            </w:pPr>
          </w:p>
          <w:p w14:paraId="01E13C51" w14:textId="30595276" w:rsidR="00355542" w:rsidRPr="00753677" w:rsidRDefault="00D33F0B" w:rsidP="00A319E0">
            <w:pPr>
              <w:jc w:val="center"/>
              <w:rPr>
                <w:b/>
                <w:bCs/>
                <w:i/>
              </w:rPr>
            </w:pPr>
            <w:r w:rsidRPr="00753677">
              <w:rPr>
                <w:b/>
                <w:bCs/>
                <w:i/>
              </w:rPr>
              <w:t>Deli Subs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D3AA18" w14:textId="77777777" w:rsidR="00355542" w:rsidRDefault="00355542" w:rsidP="00D33F0B">
            <w:pPr>
              <w:spacing w:before="0" w:after="0"/>
              <w:jc w:val="center"/>
              <w:rPr>
                <w:i/>
              </w:rPr>
            </w:pPr>
          </w:p>
          <w:p w14:paraId="2B313D2E" w14:textId="77777777" w:rsidR="007F788C" w:rsidRDefault="007F788C" w:rsidP="00D33F0B">
            <w:pPr>
              <w:spacing w:before="0" w:after="0"/>
              <w:jc w:val="center"/>
              <w:rPr>
                <w:i/>
              </w:rPr>
            </w:pPr>
          </w:p>
          <w:p w14:paraId="1B04CBC1" w14:textId="77777777" w:rsidR="007F788C" w:rsidRDefault="007F788C" w:rsidP="00D33F0B">
            <w:pPr>
              <w:spacing w:before="0" w:after="0"/>
              <w:jc w:val="center"/>
              <w:rPr>
                <w:i/>
              </w:rPr>
            </w:pPr>
          </w:p>
          <w:p w14:paraId="22096DE0" w14:textId="77777777" w:rsidR="007F788C" w:rsidRDefault="007F788C" w:rsidP="00D33F0B">
            <w:pPr>
              <w:spacing w:before="0" w:after="0"/>
              <w:jc w:val="center"/>
              <w:rPr>
                <w:i/>
              </w:rPr>
            </w:pPr>
          </w:p>
          <w:p w14:paraId="5EC8FE25" w14:textId="77777777" w:rsidR="007F788C" w:rsidRDefault="007F788C" w:rsidP="00D33F0B">
            <w:pPr>
              <w:spacing w:before="0" w:after="0"/>
              <w:jc w:val="center"/>
              <w:rPr>
                <w:i/>
              </w:rPr>
            </w:pPr>
          </w:p>
          <w:p w14:paraId="5FCAAE20" w14:textId="6CC86A7E" w:rsidR="007F788C" w:rsidRPr="00125A90" w:rsidRDefault="007F788C" w:rsidP="00D33F0B">
            <w:pPr>
              <w:spacing w:before="0" w:after="0"/>
              <w:jc w:val="center"/>
              <w:rPr>
                <w:i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86F5E9" w14:textId="77777777" w:rsidR="00355542" w:rsidRDefault="00355542" w:rsidP="00D33F0B">
            <w:pPr>
              <w:jc w:val="center"/>
            </w:pPr>
          </w:p>
          <w:p w14:paraId="3D94E840" w14:textId="1B18483D" w:rsidR="00355542" w:rsidRPr="00F82FC2" w:rsidRDefault="00CF3ABC" w:rsidP="00D33F0B">
            <w:pPr>
              <w:jc w:val="center"/>
              <w:rPr>
                <w:b/>
                <w:bCs/>
                <w:color w:val="FF0000"/>
                <w:sz w:val="22"/>
                <w:szCs w:val="22"/>
              </w:rPr>
            </w:pPr>
            <w:r w:rsidRPr="00F82FC2">
              <w:rPr>
                <w:b/>
                <w:bCs/>
                <w:color w:val="FF0000"/>
                <w:sz w:val="22"/>
                <w:szCs w:val="22"/>
              </w:rPr>
              <w:t>Spring Fling</w:t>
            </w:r>
          </w:p>
          <w:p w14:paraId="149EBBCA" w14:textId="7C0DA490" w:rsidR="00491586" w:rsidRDefault="00491586" w:rsidP="00D33F0B">
            <w:pPr>
              <w:spacing w:before="0" w:after="0"/>
              <w:jc w:val="center"/>
            </w:pPr>
          </w:p>
          <w:p w14:paraId="5BC1FB58" w14:textId="77777777" w:rsidR="00F82FC2" w:rsidRDefault="00F82FC2" w:rsidP="00F82FC2">
            <w:pPr>
              <w:spacing w:before="0" w:after="0"/>
              <w:rPr>
                <w:i/>
              </w:rPr>
            </w:pPr>
          </w:p>
          <w:p w14:paraId="4229BEFF" w14:textId="5D7B3C37" w:rsidR="00355542" w:rsidRPr="00673BB9" w:rsidRDefault="00355542" w:rsidP="00F82FC2">
            <w:pPr>
              <w:spacing w:before="0" w:after="0"/>
              <w:jc w:val="center"/>
              <w:rPr>
                <w:b/>
                <w:bCs/>
              </w:rPr>
            </w:pPr>
            <w:r w:rsidRPr="00673BB9">
              <w:rPr>
                <w:b/>
                <w:bCs/>
                <w:i/>
              </w:rPr>
              <w:t>Pizza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8CF" w:themeFill="accent3"/>
          </w:tcPr>
          <w:p w14:paraId="56911859" w14:textId="77777777" w:rsidR="00355542" w:rsidRDefault="00355542" w:rsidP="00745AA5"/>
        </w:tc>
      </w:tr>
      <w:tr w:rsidR="00355542" w14:paraId="75248E87" w14:textId="77777777" w:rsidTr="00227AAA">
        <w:trPr>
          <w:trHeight w:hRule="exact" w:val="1563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8CF" w:themeFill="accent3"/>
          </w:tcPr>
          <w:p w14:paraId="573D9BEE" w14:textId="23A36888" w:rsidR="00355542" w:rsidRPr="006826C5" w:rsidRDefault="004D7681" w:rsidP="001F4484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93D10D" w14:textId="2937AA16" w:rsidR="00355542" w:rsidRDefault="004D7681" w:rsidP="001F4484">
            <w:pPr>
              <w:pStyle w:val="Dates"/>
              <w:jc w:val="left"/>
              <w:rPr>
                <w:rFonts w:ascii="Arial" w:hAnsi="Arial" w:cs="Arial"/>
                <w:b/>
                <w:color w:val="auto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29</w:t>
            </w:r>
          </w:p>
          <w:p w14:paraId="4EC7C686" w14:textId="77777777" w:rsidR="00355542" w:rsidRPr="00736141" w:rsidRDefault="00355542" w:rsidP="00A319E0">
            <w:pPr>
              <w:pStyle w:val="Dates"/>
              <w:jc w:val="center"/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7E49C" w14:textId="0B60AD24" w:rsidR="00355542" w:rsidRDefault="004D7681" w:rsidP="001F4484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30</w:t>
            </w:r>
          </w:p>
          <w:p w14:paraId="6CAA1E05" w14:textId="6757CBD7" w:rsidR="00895E21" w:rsidRPr="00F82FC2" w:rsidRDefault="00CF3ABC" w:rsidP="00736141">
            <w:pPr>
              <w:pStyle w:val="Dates"/>
              <w:jc w:val="center"/>
              <w:rPr>
                <w:b/>
                <w:bCs/>
                <w:i/>
                <w:color w:val="FF0000"/>
                <w:sz w:val="20"/>
                <w:szCs w:val="20"/>
              </w:rPr>
            </w:pPr>
            <w:r w:rsidRPr="00F82FC2">
              <w:rPr>
                <w:b/>
                <w:bCs/>
                <w:i/>
                <w:color w:val="FF0000"/>
                <w:sz w:val="20"/>
                <w:szCs w:val="20"/>
              </w:rPr>
              <w:t>SAC Meeting</w:t>
            </w:r>
          </w:p>
          <w:p w14:paraId="166A9400" w14:textId="1167250A" w:rsidR="00CF3ABC" w:rsidRPr="00F82FC2" w:rsidRDefault="00CF3ABC" w:rsidP="00736141">
            <w:pPr>
              <w:pStyle w:val="Dates"/>
              <w:jc w:val="center"/>
              <w:rPr>
                <w:b/>
                <w:bCs/>
                <w:i/>
                <w:color w:val="FF0000"/>
                <w:sz w:val="20"/>
                <w:szCs w:val="20"/>
              </w:rPr>
            </w:pPr>
            <w:r w:rsidRPr="00F82FC2">
              <w:rPr>
                <w:b/>
                <w:bCs/>
                <w:i/>
                <w:color w:val="FF0000"/>
                <w:sz w:val="20"/>
                <w:szCs w:val="20"/>
              </w:rPr>
              <w:t>2pm</w:t>
            </w:r>
          </w:p>
          <w:p w14:paraId="554E8E7E" w14:textId="77777777" w:rsidR="00895E21" w:rsidRDefault="00895E21" w:rsidP="00736141">
            <w:pPr>
              <w:pStyle w:val="Dates"/>
              <w:jc w:val="center"/>
              <w:rPr>
                <w:i/>
              </w:rPr>
            </w:pPr>
          </w:p>
          <w:p w14:paraId="41BD482C" w14:textId="77777777" w:rsidR="00895E21" w:rsidRPr="00753677" w:rsidRDefault="00895E21" w:rsidP="00736141">
            <w:pPr>
              <w:pStyle w:val="Dates"/>
              <w:jc w:val="center"/>
              <w:rPr>
                <w:b/>
                <w:bCs/>
                <w:i/>
              </w:rPr>
            </w:pPr>
          </w:p>
          <w:p w14:paraId="67356BEB" w14:textId="757CD5B7" w:rsidR="00355542" w:rsidRPr="00753677" w:rsidRDefault="00895E21" w:rsidP="00CF3ABC">
            <w:pPr>
              <w:pStyle w:val="Dates"/>
              <w:jc w:val="center"/>
              <w:rPr>
                <w:rFonts w:cs="Arial"/>
                <w:i/>
                <w:color w:val="auto"/>
              </w:rPr>
            </w:pPr>
            <w:r w:rsidRPr="00753677">
              <w:rPr>
                <w:b/>
                <w:bCs/>
                <w:i/>
              </w:rPr>
              <w:t>Garlic Fingers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7A021F" w14:textId="038C3340" w:rsidR="00355542" w:rsidRDefault="004D7681" w:rsidP="001F4484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</w:rPr>
              <w:t>31</w:t>
            </w:r>
          </w:p>
          <w:p w14:paraId="6EB01A61" w14:textId="77777777" w:rsidR="00355542" w:rsidRDefault="00355542" w:rsidP="001F4484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  <w:p w14:paraId="74F0E123" w14:textId="77777777" w:rsidR="00355542" w:rsidRDefault="00355542" w:rsidP="004366C9">
            <w:pPr>
              <w:pStyle w:val="Dates"/>
              <w:jc w:val="center"/>
              <w:rPr>
                <w:rFonts w:cs="Arial"/>
                <w:b/>
                <w:color w:val="auto"/>
              </w:rPr>
            </w:pPr>
          </w:p>
          <w:p w14:paraId="0BA87D84" w14:textId="77777777" w:rsidR="00D33F0B" w:rsidRDefault="00D33F0B" w:rsidP="004366C9">
            <w:pPr>
              <w:pStyle w:val="Dates"/>
              <w:jc w:val="center"/>
              <w:rPr>
                <w:rFonts w:cs="Arial"/>
                <w:i/>
                <w:color w:val="auto"/>
                <w:sz w:val="22"/>
              </w:rPr>
            </w:pPr>
          </w:p>
          <w:p w14:paraId="5C4E586C" w14:textId="77777777" w:rsidR="00F82FC2" w:rsidRDefault="00F82FC2" w:rsidP="00D33F0B">
            <w:pPr>
              <w:pStyle w:val="Dates"/>
              <w:jc w:val="center"/>
              <w:rPr>
                <w:rFonts w:cs="Arial"/>
                <w:i/>
                <w:color w:val="auto"/>
              </w:rPr>
            </w:pPr>
          </w:p>
          <w:p w14:paraId="57F9FD1D" w14:textId="3BD4585A" w:rsidR="00355542" w:rsidRPr="00753677" w:rsidRDefault="00D33F0B" w:rsidP="00D33F0B">
            <w:pPr>
              <w:pStyle w:val="Dates"/>
              <w:jc w:val="center"/>
              <w:rPr>
                <w:rFonts w:cs="Arial"/>
                <w:b/>
                <w:bCs/>
                <w:i/>
                <w:color w:val="auto"/>
                <w:sz w:val="22"/>
              </w:rPr>
            </w:pPr>
            <w:r w:rsidRPr="00753677">
              <w:rPr>
                <w:rFonts w:cs="Arial"/>
                <w:b/>
                <w:bCs/>
                <w:i/>
                <w:color w:val="auto"/>
              </w:rPr>
              <w:t>Tacos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70360D" w14:textId="77777777" w:rsidR="00355542" w:rsidRDefault="00355542" w:rsidP="001F4484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  <w:p w14:paraId="67D65581" w14:textId="77777777" w:rsidR="00355542" w:rsidRDefault="00355542" w:rsidP="001F4484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  <w:p w14:paraId="249B2C54" w14:textId="77777777" w:rsidR="00355542" w:rsidRDefault="00355542" w:rsidP="001F4484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  <w:p w14:paraId="70004CA8" w14:textId="77777777" w:rsidR="00355542" w:rsidRDefault="00355542" w:rsidP="001F4484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  <w:p w14:paraId="5689C76F" w14:textId="77777777" w:rsidR="00355542" w:rsidRDefault="00355542" w:rsidP="001F4484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  <w:p w14:paraId="7EB4D7A5" w14:textId="77777777" w:rsidR="00355542" w:rsidRPr="00736141" w:rsidRDefault="00355542" w:rsidP="00736141">
            <w:pPr>
              <w:pStyle w:val="Dates"/>
              <w:jc w:val="center"/>
              <w:rPr>
                <w:rFonts w:cs="Arial"/>
                <w:i/>
                <w:color w:val="auto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C1CB7A" w14:textId="77777777" w:rsidR="00355542" w:rsidRDefault="00355542" w:rsidP="001F4484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  <w:p w14:paraId="77A7EEF1" w14:textId="77777777" w:rsidR="00355542" w:rsidRDefault="00355542" w:rsidP="001F4484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  <w:p w14:paraId="00869BD9" w14:textId="77777777" w:rsidR="00355542" w:rsidRDefault="00355542" w:rsidP="001F4484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  <w:p w14:paraId="471596E5" w14:textId="77777777" w:rsidR="00355542" w:rsidRDefault="00355542" w:rsidP="001F4484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  <w:p w14:paraId="224A9879" w14:textId="77777777" w:rsidR="00355542" w:rsidRPr="004366C9" w:rsidRDefault="00355542" w:rsidP="004366C9">
            <w:pPr>
              <w:spacing w:before="0" w:after="0"/>
              <w:jc w:val="center"/>
              <w:rPr>
                <w:rFonts w:ascii="Arial" w:hAnsi="Arial" w:cs="Arial"/>
                <w:b/>
                <w:i/>
                <w:sz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F8CF" w:themeFill="accent3"/>
          </w:tcPr>
          <w:p w14:paraId="22C831A0" w14:textId="77777777" w:rsidR="00355542" w:rsidRPr="006826C5" w:rsidRDefault="00355542" w:rsidP="001F4484">
            <w:pPr>
              <w:pStyle w:val="Dates"/>
              <w:jc w:val="left"/>
              <w:rPr>
                <w:rFonts w:ascii="Arial" w:hAnsi="Arial" w:cs="Arial"/>
                <w:b/>
                <w:color w:val="auto"/>
                <w:sz w:val="22"/>
              </w:rPr>
            </w:pPr>
          </w:p>
        </w:tc>
      </w:tr>
    </w:tbl>
    <w:p w14:paraId="167CD538" w14:textId="77777777" w:rsidR="00542788" w:rsidRDefault="00542788">
      <w:pPr>
        <w:pStyle w:val="NoSpacing"/>
      </w:pPr>
    </w:p>
    <w:sectPr w:rsidR="00542788" w:rsidSect="00342F36">
      <w:pgSz w:w="12240" w:h="15840"/>
      <w:pgMar w:top="567" w:right="567" w:bottom="567" w:left="567" w:header="578" w:footer="5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B2AE5" w14:textId="77777777" w:rsidR="000D52FB" w:rsidRDefault="000D52FB">
      <w:pPr>
        <w:spacing w:before="0" w:after="0"/>
      </w:pPr>
      <w:r>
        <w:separator/>
      </w:r>
    </w:p>
  </w:endnote>
  <w:endnote w:type="continuationSeparator" w:id="0">
    <w:p w14:paraId="1E3286D2" w14:textId="77777777" w:rsidR="000D52FB" w:rsidRDefault="000D52F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57CB00" w14:textId="77777777" w:rsidR="000D52FB" w:rsidRDefault="000D52FB">
      <w:pPr>
        <w:spacing w:before="0" w:after="0"/>
      </w:pPr>
      <w:r>
        <w:separator/>
      </w:r>
    </w:p>
  </w:footnote>
  <w:footnote w:type="continuationSeparator" w:id="0">
    <w:p w14:paraId="32D01951" w14:textId="77777777" w:rsidR="000D52FB" w:rsidRDefault="000D52FB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B362CA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39C2F3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7CC31F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FD64EC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2ABCE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97C31D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69229F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74141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E20B3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9FE9A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02796059">
    <w:abstractNumId w:val="9"/>
  </w:num>
  <w:num w:numId="2" w16cid:durableId="1964461235">
    <w:abstractNumId w:val="7"/>
  </w:num>
  <w:num w:numId="3" w16cid:durableId="929124116">
    <w:abstractNumId w:val="6"/>
  </w:num>
  <w:num w:numId="4" w16cid:durableId="1427582027">
    <w:abstractNumId w:val="5"/>
  </w:num>
  <w:num w:numId="5" w16cid:durableId="282270642">
    <w:abstractNumId w:val="4"/>
  </w:num>
  <w:num w:numId="6" w16cid:durableId="1447195697">
    <w:abstractNumId w:val="8"/>
  </w:num>
  <w:num w:numId="7" w16cid:durableId="770591582">
    <w:abstractNumId w:val="3"/>
  </w:num>
  <w:num w:numId="8" w16cid:durableId="919603554">
    <w:abstractNumId w:val="2"/>
  </w:num>
  <w:num w:numId="9" w16cid:durableId="729959367">
    <w:abstractNumId w:val="1"/>
  </w:num>
  <w:num w:numId="10" w16cid:durableId="511992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onthEnd" w:val="2019-04-30"/>
    <w:docVar w:name="MonthStart" w:val="2019-04-01"/>
    <w:docVar w:name="ShowDynamicGuides" w:val="1"/>
    <w:docVar w:name="ShowMarginGuides" w:val="0"/>
    <w:docVar w:name="ShowOutlines" w:val="0"/>
    <w:docVar w:name="ShowStaticGuides" w:val="0"/>
  </w:docVars>
  <w:rsids>
    <w:rsidRoot w:val="002E48E7"/>
    <w:rsid w:val="00001C61"/>
    <w:rsid w:val="00036470"/>
    <w:rsid w:val="00057890"/>
    <w:rsid w:val="00086268"/>
    <w:rsid w:val="000B1230"/>
    <w:rsid w:val="000B6D51"/>
    <w:rsid w:val="000C7EB3"/>
    <w:rsid w:val="000D52FB"/>
    <w:rsid w:val="00106653"/>
    <w:rsid w:val="00124DCD"/>
    <w:rsid w:val="001259D0"/>
    <w:rsid w:val="00125A90"/>
    <w:rsid w:val="0013323E"/>
    <w:rsid w:val="00146819"/>
    <w:rsid w:val="00152096"/>
    <w:rsid w:val="001850DE"/>
    <w:rsid w:val="00187DE9"/>
    <w:rsid w:val="001C3F38"/>
    <w:rsid w:val="001D3F9B"/>
    <w:rsid w:val="001F4484"/>
    <w:rsid w:val="0022784C"/>
    <w:rsid w:val="00227AAA"/>
    <w:rsid w:val="002375E1"/>
    <w:rsid w:val="00240FF8"/>
    <w:rsid w:val="002542C0"/>
    <w:rsid w:val="00255C9E"/>
    <w:rsid w:val="002674E1"/>
    <w:rsid w:val="00291AFE"/>
    <w:rsid w:val="002A4C9E"/>
    <w:rsid w:val="002B683E"/>
    <w:rsid w:val="002C1910"/>
    <w:rsid w:val="002E3FA1"/>
    <w:rsid w:val="002E48E7"/>
    <w:rsid w:val="002F2611"/>
    <w:rsid w:val="003327E6"/>
    <w:rsid w:val="00342F36"/>
    <w:rsid w:val="00343F0C"/>
    <w:rsid w:val="00351891"/>
    <w:rsid w:val="003520E9"/>
    <w:rsid w:val="003541D0"/>
    <w:rsid w:val="00355542"/>
    <w:rsid w:val="00381783"/>
    <w:rsid w:val="003A3A73"/>
    <w:rsid w:val="003A4FD1"/>
    <w:rsid w:val="003C00EC"/>
    <w:rsid w:val="003E201A"/>
    <w:rsid w:val="003E2C73"/>
    <w:rsid w:val="004366C9"/>
    <w:rsid w:val="00444CDC"/>
    <w:rsid w:val="00455230"/>
    <w:rsid w:val="00455BFC"/>
    <w:rsid w:val="00475FBF"/>
    <w:rsid w:val="00476D17"/>
    <w:rsid w:val="00491586"/>
    <w:rsid w:val="004D2F31"/>
    <w:rsid w:val="004D50BB"/>
    <w:rsid w:val="004D7681"/>
    <w:rsid w:val="004F2CE8"/>
    <w:rsid w:val="004F3DE6"/>
    <w:rsid w:val="005042AF"/>
    <w:rsid w:val="005154E5"/>
    <w:rsid w:val="00516708"/>
    <w:rsid w:val="00542788"/>
    <w:rsid w:val="0056280A"/>
    <w:rsid w:val="005753E7"/>
    <w:rsid w:val="0058036A"/>
    <w:rsid w:val="00586396"/>
    <w:rsid w:val="0059483B"/>
    <w:rsid w:val="005A0B2F"/>
    <w:rsid w:val="005C6AC7"/>
    <w:rsid w:val="005D29BF"/>
    <w:rsid w:val="005F79B3"/>
    <w:rsid w:val="0060124A"/>
    <w:rsid w:val="00607766"/>
    <w:rsid w:val="006124B8"/>
    <w:rsid w:val="00626C1A"/>
    <w:rsid w:val="00637AE7"/>
    <w:rsid w:val="0064023B"/>
    <w:rsid w:val="006424D7"/>
    <w:rsid w:val="00673BB9"/>
    <w:rsid w:val="006826C5"/>
    <w:rsid w:val="006844E9"/>
    <w:rsid w:val="006A6DC7"/>
    <w:rsid w:val="006B4ABC"/>
    <w:rsid w:val="006C15CB"/>
    <w:rsid w:val="006E180C"/>
    <w:rsid w:val="006E276A"/>
    <w:rsid w:val="006E6E86"/>
    <w:rsid w:val="006F7503"/>
    <w:rsid w:val="007035BE"/>
    <w:rsid w:val="0070623B"/>
    <w:rsid w:val="00716395"/>
    <w:rsid w:val="007169A2"/>
    <w:rsid w:val="00736141"/>
    <w:rsid w:val="00745AA5"/>
    <w:rsid w:val="00750BA6"/>
    <w:rsid w:val="00753677"/>
    <w:rsid w:val="0077173B"/>
    <w:rsid w:val="007D0088"/>
    <w:rsid w:val="007E4145"/>
    <w:rsid w:val="007E47AB"/>
    <w:rsid w:val="007F788C"/>
    <w:rsid w:val="00813682"/>
    <w:rsid w:val="008147CF"/>
    <w:rsid w:val="00816F30"/>
    <w:rsid w:val="00831EB1"/>
    <w:rsid w:val="00842324"/>
    <w:rsid w:val="00851A77"/>
    <w:rsid w:val="00853641"/>
    <w:rsid w:val="00861B37"/>
    <w:rsid w:val="008770DA"/>
    <w:rsid w:val="008812A7"/>
    <w:rsid w:val="00895E21"/>
    <w:rsid w:val="008971A6"/>
    <w:rsid w:val="008A076C"/>
    <w:rsid w:val="008B03B0"/>
    <w:rsid w:val="008D611A"/>
    <w:rsid w:val="008E40FE"/>
    <w:rsid w:val="009125EE"/>
    <w:rsid w:val="0091741E"/>
    <w:rsid w:val="00926B50"/>
    <w:rsid w:val="009609DE"/>
    <w:rsid w:val="009612E3"/>
    <w:rsid w:val="009853CE"/>
    <w:rsid w:val="009853F0"/>
    <w:rsid w:val="009B623F"/>
    <w:rsid w:val="009C460D"/>
    <w:rsid w:val="009C6912"/>
    <w:rsid w:val="009D0688"/>
    <w:rsid w:val="009D0C6A"/>
    <w:rsid w:val="009D6BE8"/>
    <w:rsid w:val="009E7EC0"/>
    <w:rsid w:val="00A03258"/>
    <w:rsid w:val="00A107CA"/>
    <w:rsid w:val="00A17817"/>
    <w:rsid w:val="00A20AA6"/>
    <w:rsid w:val="00A302F0"/>
    <w:rsid w:val="00A319E0"/>
    <w:rsid w:val="00A455AF"/>
    <w:rsid w:val="00A55FC5"/>
    <w:rsid w:val="00A6730F"/>
    <w:rsid w:val="00A75AF0"/>
    <w:rsid w:val="00AA513B"/>
    <w:rsid w:val="00AC2738"/>
    <w:rsid w:val="00AD31D4"/>
    <w:rsid w:val="00AD67E8"/>
    <w:rsid w:val="00AE0665"/>
    <w:rsid w:val="00AE1AB6"/>
    <w:rsid w:val="00AE3882"/>
    <w:rsid w:val="00AE49D1"/>
    <w:rsid w:val="00B14A58"/>
    <w:rsid w:val="00B15458"/>
    <w:rsid w:val="00B175DB"/>
    <w:rsid w:val="00B63F72"/>
    <w:rsid w:val="00B703BB"/>
    <w:rsid w:val="00B716A0"/>
    <w:rsid w:val="00B94661"/>
    <w:rsid w:val="00BA3D87"/>
    <w:rsid w:val="00BA5C94"/>
    <w:rsid w:val="00BB3669"/>
    <w:rsid w:val="00BC03D7"/>
    <w:rsid w:val="00BC4DD5"/>
    <w:rsid w:val="00BE6C12"/>
    <w:rsid w:val="00BF1F81"/>
    <w:rsid w:val="00C45B13"/>
    <w:rsid w:val="00C62E23"/>
    <w:rsid w:val="00C80253"/>
    <w:rsid w:val="00C90003"/>
    <w:rsid w:val="00CD6C7B"/>
    <w:rsid w:val="00CE3AF8"/>
    <w:rsid w:val="00CE5985"/>
    <w:rsid w:val="00CE6CDB"/>
    <w:rsid w:val="00CF000A"/>
    <w:rsid w:val="00CF3ABC"/>
    <w:rsid w:val="00D33D41"/>
    <w:rsid w:val="00D33ED1"/>
    <w:rsid w:val="00D33F0B"/>
    <w:rsid w:val="00D4612C"/>
    <w:rsid w:val="00D67957"/>
    <w:rsid w:val="00DB2D1E"/>
    <w:rsid w:val="00DB3E2D"/>
    <w:rsid w:val="00DD4244"/>
    <w:rsid w:val="00DE7892"/>
    <w:rsid w:val="00E12321"/>
    <w:rsid w:val="00E17EA3"/>
    <w:rsid w:val="00E47E22"/>
    <w:rsid w:val="00E5570D"/>
    <w:rsid w:val="00E623C6"/>
    <w:rsid w:val="00E62E03"/>
    <w:rsid w:val="00E7617F"/>
    <w:rsid w:val="00EB0E8A"/>
    <w:rsid w:val="00EC3FCB"/>
    <w:rsid w:val="00ED7234"/>
    <w:rsid w:val="00EE364B"/>
    <w:rsid w:val="00EE793D"/>
    <w:rsid w:val="00EF56E0"/>
    <w:rsid w:val="00F02A22"/>
    <w:rsid w:val="00F44C72"/>
    <w:rsid w:val="00F54DA5"/>
    <w:rsid w:val="00F76FE2"/>
    <w:rsid w:val="00F82FC2"/>
    <w:rsid w:val="00F9367F"/>
    <w:rsid w:val="00F93DBD"/>
    <w:rsid w:val="00FA4E3F"/>
    <w:rsid w:val="00FD132A"/>
    <w:rsid w:val="00FF134F"/>
    <w:rsid w:val="00FF4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C2FF033"/>
  <w15:docId w15:val="{B8F1E1CE-AF3F-48BA-B3C3-346B95524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0" w:unhideWhenUsed="1" w:qFormat="1"/>
    <w:lsdException w:name="Emphasis" w:semiHidden="1" w:uiPriority="1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10" w:unhideWhenUsed="1" w:qFormat="1"/>
    <w:lsdException w:name="Subtle Reference" w:semiHidden="1" w:uiPriority="10" w:unhideWhenUsed="1" w:qFormat="1"/>
    <w:lsdException w:name="Intense Reference" w:semiHidden="1" w:uiPriority="10" w:unhideWhenUsed="1" w:qFormat="1"/>
    <w:lsdException w:name="Book Title" w:semiHidden="1" w:uiPriority="10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0416F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6589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6589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6589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A2B4A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A2B4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240" w:after="240"/>
    </w:pPr>
    <w:rPr>
      <w:rFonts w:asciiTheme="majorHAnsi" w:eastAsiaTheme="majorEastAsia" w:hAnsiTheme="majorHAnsi"/>
      <w:color w:val="FFFFFF" w:themeColor="background1"/>
      <w:sz w:val="80"/>
      <w:szCs w:val="80"/>
    </w:rPr>
  </w:style>
  <w:style w:type="paragraph" w:customStyle="1" w:styleId="Year">
    <w:name w:val="Year"/>
    <w:basedOn w:val="Normal"/>
    <w:uiPriority w:val="2"/>
    <w:qFormat/>
    <w:pPr>
      <w:spacing w:before="0" w:after="0"/>
      <w:jc w:val="right"/>
    </w:pPr>
    <w:rPr>
      <w:rFonts w:asciiTheme="majorHAnsi" w:eastAsiaTheme="majorEastAsia" w:hAnsiTheme="majorHAnsi"/>
      <w:color w:val="DCDCEB" w:themeColor="accent1" w:themeTint="33"/>
      <w:sz w:val="112"/>
      <w:szCs w:val="112"/>
    </w:rPr>
  </w:style>
  <w:style w:type="paragraph" w:styleId="Title">
    <w:name w:val="Title"/>
    <w:basedOn w:val="Normal"/>
    <w:link w:val="TitleChar"/>
    <w:uiPriority w:val="3"/>
    <w:qFormat/>
    <w:pPr>
      <w:spacing w:before="240" w:after="240"/>
    </w:pPr>
    <w:rPr>
      <w:rFonts w:asciiTheme="majorHAnsi" w:eastAsiaTheme="majorEastAsia" w:hAnsiTheme="majorHAnsi" w:cstheme="majorBidi"/>
      <w:color w:val="595959" w:themeColor="text1" w:themeTint="A6"/>
      <w:spacing w:val="5"/>
      <w:kern w:val="28"/>
      <w:sz w:val="48"/>
      <w:szCs w:val="60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 w:cstheme="majorBidi"/>
      <w:color w:val="595959" w:themeColor="text1" w:themeTint="A6"/>
      <w:spacing w:val="5"/>
      <w:kern w:val="28"/>
      <w:sz w:val="48"/>
      <w:szCs w:val="60"/>
    </w:rPr>
  </w:style>
  <w:style w:type="paragraph" w:customStyle="1" w:styleId="Days">
    <w:name w:val="Days"/>
    <w:basedOn w:val="Normal"/>
    <w:uiPriority w:val="4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5"/>
    <w:qFormat/>
    <w:pPr>
      <w:spacing w:before="0" w:after="0"/>
      <w:jc w:val="right"/>
    </w:pPr>
    <w:rPr>
      <w:color w:val="595959" w:themeColor="text1" w:themeTint="A6"/>
    </w:rPr>
  </w:style>
  <w:style w:type="paragraph" w:styleId="BodyText">
    <w:name w:val="Body Text"/>
    <w:basedOn w:val="Normal"/>
    <w:link w:val="BodyTextChar"/>
    <w:uiPriority w:val="19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9"/>
    <w:semiHidden/>
    <w:rPr>
      <w:sz w:val="20"/>
    </w:rPr>
  </w:style>
  <w:style w:type="paragraph" w:styleId="BalloonText">
    <w:name w:val="Balloon Text"/>
    <w:basedOn w:val="Normal"/>
    <w:link w:val="BalloonText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19"/>
    <w:semiHidden/>
    <w:unhideWhenUsed/>
  </w:style>
  <w:style w:type="paragraph" w:styleId="BlockText">
    <w:name w:val="Block Text"/>
    <w:basedOn w:val="Normal"/>
    <w:uiPriority w:val="19"/>
    <w:semiHidden/>
    <w:unhideWhenUsed/>
    <w:pPr>
      <w:pBdr>
        <w:top w:val="single" w:sz="2" w:space="10" w:color="565895" w:themeColor="accent1" w:shadow="1"/>
        <w:left w:val="single" w:sz="2" w:space="10" w:color="565895" w:themeColor="accent1" w:shadow="1"/>
        <w:bottom w:val="single" w:sz="2" w:space="10" w:color="565895" w:themeColor="accent1" w:shadow="1"/>
        <w:right w:val="single" w:sz="2" w:space="10" w:color="565895" w:themeColor="accent1" w:shadow="1"/>
      </w:pBdr>
      <w:ind w:left="1152" w:right="1152"/>
    </w:pPr>
    <w:rPr>
      <w:i/>
      <w:iCs/>
      <w:color w:val="565895" w:themeColor="accent1"/>
    </w:rPr>
  </w:style>
  <w:style w:type="paragraph" w:styleId="BodyText2">
    <w:name w:val="Body Text 2"/>
    <w:basedOn w:val="Normal"/>
    <w:link w:val="BodyText2Char"/>
    <w:uiPriority w:val="19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9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9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9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9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9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9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9"/>
    <w:semiHidden/>
    <w:rPr>
      <w:sz w:val="16"/>
      <w:szCs w:val="16"/>
    </w:rPr>
  </w:style>
  <w:style w:type="paragraph" w:styleId="Caption">
    <w:name w:val="caption"/>
    <w:basedOn w:val="Normal"/>
    <w:next w:val="Normal"/>
    <w:uiPriority w:val="8"/>
    <w:semiHidden/>
    <w:unhideWhenUsed/>
    <w:qFormat/>
    <w:pPr>
      <w:spacing w:after="200"/>
    </w:pPr>
    <w:rPr>
      <w:b/>
      <w:bCs/>
      <w:color w:val="565895" w:themeColor="accent1"/>
    </w:rPr>
  </w:style>
  <w:style w:type="paragraph" w:styleId="Closing">
    <w:name w:val="Closing"/>
    <w:basedOn w:val="Normal"/>
    <w:link w:val="ClosingChar"/>
    <w:uiPriority w:val="19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9"/>
    <w:semiHidden/>
    <w:rPr>
      <w:sz w:val="20"/>
    </w:rPr>
  </w:style>
  <w:style w:type="paragraph" w:styleId="CommentText">
    <w:name w:val="annotation text"/>
    <w:basedOn w:val="Normal"/>
    <w:link w:val="CommentTextChar"/>
    <w:uiPriority w:val="1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9"/>
    <w:semiHidden/>
    <w:unhideWhenUsed/>
  </w:style>
  <w:style w:type="character" w:customStyle="1" w:styleId="DateChar">
    <w:name w:val="Date Char"/>
    <w:basedOn w:val="DefaultParagraphFont"/>
    <w:link w:val="Date"/>
    <w:uiPriority w:val="19"/>
    <w:semiHidden/>
    <w:rPr>
      <w:sz w:val="20"/>
    </w:rPr>
  </w:style>
  <w:style w:type="paragraph" w:styleId="DocumentMap">
    <w:name w:val="Document Map"/>
    <w:basedOn w:val="Normal"/>
    <w:link w:val="DocumentMap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9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9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9"/>
    <w:semiHidden/>
    <w:rPr>
      <w:sz w:val="20"/>
    </w:rPr>
  </w:style>
  <w:style w:type="paragraph" w:styleId="EndnoteText">
    <w:name w:val="endnote text"/>
    <w:basedOn w:val="Normal"/>
    <w:link w:val="EndnoteTextChar"/>
    <w:uiPriority w:val="19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9"/>
    <w:semiHidden/>
    <w:rPr>
      <w:sz w:val="20"/>
      <w:szCs w:val="20"/>
    </w:rPr>
  </w:style>
  <w:style w:type="paragraph" w:styleId="EnvelopeAddress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sz w:val="20"/>
    </w:rPr>
  </w:style>
  <w:style w:type="paragraph" w:styleId="FootnoteText">
    <w:name w:val="footnote text"/>
    <w:basedOn w:val="Normal"/>
    <w:link w:val="FootnoteTextChar"/>
    <w:uiPriority w:val="19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9"/>
    <w:semiHidden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sz w:val="2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40416F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56589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65895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565895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A2B4A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2A2B4A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19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9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9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9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pPr>
      <w:spacing w:before="0" w:after="0"/>
    </w:pPr>
    <w:rPr>
      <w:sz w:val="20"/>
    </w:r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9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9"/>
    <w:semiHidden/>
    <w:rPr>
      <w:sz w:val="20"/>
    </w:rPr>
  </w:style>
  <w:style w:type="paragraph" w:styleId="PlainText">
    <w:name w:val="Plain Text"/>
    <w:basedOn w:val="Normal"/>
    <w:link w:val="PlainTextCh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9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1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9"/>
    <w:semiHidden/>
    <w:rPr>
      <w:sz w:val="20"/>
    </w:rPr>
  </w:style>
  <w:style w:type="paragraph" w:styleId="Signature">
    <w:name w:val="Signature"/>
    <w:basedOn w:val="Normal"/>
    <w:link w:val="SignatureChar"/>
    <w:uiPriority w:val="19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9"/>
    <w:semiHidden/>
    <w:rPr>
      <w:sz w:val="20"/>
    </w:rPr>
  </w:style>
  <w:style w:type="paragraph" w:styleId="TableofAuthoriti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9"/>
    <w:semiHidden/>
    <w:unhideWhenUsed/>
  </w:style>
  <w:style w:type="paragraph" w:styleId="TOAHeading">
    <w:name w:val="toa heading"/>
    <w:basedOn w:val="Normal"/>
    <w:next w:val="Normal"/>
    <w:uiPriority w:val="1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9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9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9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9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9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9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9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9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9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9"/>
    <w:semiHidden/>
    <w:unhideWhenUsed/>
    <w:qFormat/>
    <w:pPr>
      <w:outlineLvl w:val="9"/>
    </w:pPr>
  </w:style>
  <w:style w:type="table" w:styleId="GridTable1Light-Accent2">
    <w:name w:val="Grid Table 1 Light Accent 2"/>
    <w:basedOn w:val="TableNormal"/>
    <w:uiPriority w:val="46"/>
    <w:pPr>
      <w:spacing w:after="0"/>
    </w:pPr>
    <w:tblPr>
      <w:tblStyleRowBandSize w:val="1"/>
      <w:tblStyleColBandSize w:val="1"/>
      <w:tblBorders>
        <w:top w:val="single" w:sz="4" w:space="0" w:color="E7E7F5" w:themeColor="accent2" w:themeTint="66"/>
        <w:left w:val="single" w:sz="4" w:space="0" w:color="E7E7F5" w:themeColor="accent2" w:themeTint="66"/>
        <w:bottom w:val="single" w:sz="4" w:space="0" w:color="E7E7F5" w:themeColor="accent2" w:themeTint="66"/>
        <w:right w:val="single" w:sz="4" w:space="0" w:color="E7E7F5" w:themeColor="accent2" w:themeTint="66"/>
        <w:insideH w:val="single" w:sz="4" w:space="0" w:color="E7E7F5" w:themeColor="accent2" w:themeTint="66"/>
        <w:insideV w:val="single" w:sz="4" w:space="0" w:color="E7E7F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CDBF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DBF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ceholderText">
    <w:name w:val="Placeholder Text"/>
    <w:basedOn w:val="DefaultParagraphFont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Heather%20Harnish\AppData\Roaming\Microsoft\Templates\Photo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5E19407401499BB69236594E6DD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6FA0F7-BD65-4B8A-BDE9-BF52E7D78273}"/>
      </w:docPartPr>
      <w:docPartBody>
        <w:p w:rsidR="0070645F" w:rsidRDefault="00342C66" w:rsidP="00342C66">
          <w:pPr>
            <w:pStyle w:val="0B5E19407401499BB69236594E6DD695"/>
          </w:pPr>
          <w:r>
            <w:t>Sunday</w:t>
          </w:r>
        </w:p>
      </w:docPartBody>
    </w:docPart>
    <w:docPart>
      <w:docPartPr>
        <w:name w:val="4C02A49028014D22BD1A96DF36572C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348C2B-D1D1-4E70-BE29-939474D332B7}"/>
      </w:docPartPr>
      <w:docPartBody>
        <w:p w:rsidR="0070645F" w:rsidRDefault="00342C66" w:rsidP="00342C66">
          <w:pPr>
            <w:pStyle w:val="4C02A49028014D22BD1A96DF36572C20"/>
          </w:pPr>
          <w:r>
            <w:t>Monday</w:t>
          </w:r>
        </w:p>
      </w:docPartBody>
    </w:docPart>
    <w:docPart>
      <w:docPartPr>
        <w:name w:val="F6A2FDA2935B47729E83C7085E47D6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B62585-D918-4A2C-8A83-BDA22CD17AE2}"/>
      </w:docPartPr>
      <w:docPartBody>
        <w:p w:rsidR="0070645F" w:rsidRDefault="00342C66" w:rsidP="00342C66">
          <w:pPr>
            <w:pStyle w:val="F6A2FDA2935B47729E83C7085E47D6D6"/>
          </w:pPr>
          <w:r>
            <w:t>Tuesday</w:t>
          </w:r>
        </w:p>
      </w:docPartBody>
    </w:docPart>
    <w:docPart>
      <w:docPartPr>
        <w:name w:val="AA6826D46480402DBCD39BAA767B9E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60015D-983E-46A1-8EE5-B95872F3C684}"/>
      </w:docPartPr>
      <w:docPartBody>
        <w:p w:rsidR="0070645F" w:rsidRDefault="00342C66" w:rsidP="00342C66">
          <w:pPr>
            <w:pStyle w:val="AA6826D46480402DBCD39BAA767B9E96"/>
          </w:pPr>
          <w:r>
            <w:t>Wednesday</w:t>
          </w:r>
        </w:p>
      </w:docPartBody>
    </w:docPart>
    <w:docPart>
      <w:docPartPr>
        <w:name w:val="ADABB3AFB93441488D1C75981F67C3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F60247-5D36-48A5-B957-4A6AF9465A19}"/>
      </w:docPartPr>
      <w:docPartBody>
        <w:p w:rsidR="0070645F" w:rsidRDefault="00342C66" w:rsidP="00342C66">
          <w:pPr>
            <w:pStyle w:val="ADABB3AFB93441488D1C75981F67C395"/>
          </w:pPr>
          <w:r>
            <w:t>Thursday</w:t>
          </w:r>
        </w:p>
      </w:docPartBody>
    </w:docPart>
    <w:docPart>
      <w:docPartPr>
        <w:name w:val="C304A0184B1241C8B324132527B3C5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6679E-B70C-4E0F-A92D-AF264130B3E3}"/>
      </w:docPartPr>
      <w:docPartBody>
        <w:p w:rsidR="0070645F" w:rsidRDefault="00342C66" w:rsidP="00342C66">
          <w:pPr>
            <w:pStyle w:val="C304A0184B1241C8B324132527B3C540"/>
          </w:pPr>
          <w:r>
            <w:t>Friday</w:t>
          </w:r>
        </w:p>
      </w:docPartBody>
    </w:docPart>
    <w:docPart>
      <w:docPartPr>
        <w:name w:val="F9B7E41049F649489F749BC964991C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94B1CA-EC22-40D3-974C-5C98E371FC40}"/>
      </w:docPartPr>
      <w:docPartBody>
        <w:p w:rsidR="0070645F" w:rsidRDefault="00342C66" w:rsidP="00342C66">
          <w:pPr>
            <w:pStyle w:val="F9B7E41049F649489F749BC964991C83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29B"/>
    <w:rsid w:val="0008715B"/>
    <w:rsid w:val="000A413C"/>
    <w:rsid w:val="00104D5C"/>
    <w:rsid w:val="00151B2E"/>
    <w:rsid w:val="00155C05"/>
    <w:rsid w:val="00166563"/>
    <w:rsid w:val="001A7336"/>
    <w:rsid w:val="00220515"/>
    <w:rsid w:val="00306E77"/>
    <w:rsid w:val="00342C66"/>
    <w:rsid w:val="004105D1"/>
    <w:rsid w:val="00467D61"/>
    <w:rsid w:val="0048529B"/>
    <w:rsid w:val="006152E2"/>
    <w:rsid w:val="00622D4B"/>
    <w:rsid w:val="00673C38"/>
    <w:rsid w:val="006A05A9"/>
    <w:rsid w:val="006B17E6"/>
    <w:rsid w:val="0070645F"/>
    <w:rsid w:val="00711749"/>
    <w:rsid w:val="00775C0E"/>
    <w:rsid w:val="007C0548"/>
    <w:rsid w:val="00816829"/>
    <w:rsid w:val="008800DB"/>
    <w:rsid w:val="0091775C"/>
    <w:rsid w:val="00AA25A0"/>
    <w:rsid w:val="00AE2B2F"/>
    <w:rsid w:val="00C03AB4"/>
    <w:rsid w:val="00CB5C71"/>
    <w:rsid w:val="00D172D7"/>
    <w:rsid w:val="00D51AE6"/>
    <w:rsid w:val="00D54D01"/>
    <w:rsid w:val="00DF33DA"/>
    <w:rsid w:val="00E72622"/>
    <w:rsid w:val="00EB527C"/>
    <w:rsid w:val="00EC2D08"/>
    <w:rsid w:val="00EC3CFA"/>
    <w:rsid w:val="00EF5927"/>
    <w:rsid w:val="00F23934"/>
    <w:rsid w:val="00F325D6"/>
    <w:rsid w:val="00FA5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B5E19407401499BB69236594E6DD695">
    <w:name w:val="0B5E19407401499BB69236594E6DD695"/>
    <w:rsid w:val="00342C66"/>
  </w:style>
  <w:style w:type="paragraph" w:customStyle="1" w:styleId="4C02A49028014D22BD1A96DF36572C20">
    <w:name w:val="4C02A49028014D22BD1A96DF36572C20"/>
    <w:rsid w:val="00342C66"/>
  </w:style>
  <w:style w:type="paragraph" w:customStyle="1" w:styleId="F6A2FDA2935B47729E83C7085E47D6D6">
    <w:name w:val="F6A2FDA2935B47729E83C7085E47D6D6"/>
    <w:rsid w:val="00342C66"/>
  </w:style>
  <w:style w:type="paragraph" w:customStyle="1" w:styleId="AA6826D46480402DBCD39BAA767B9E96">
    <w:name w:val="AA6826D46480402DBCD39BAA767B9E96"/>
    <w:rsid w:val="00342C66"/>
  </w:style>
  <w:style w:type="paragraph" w:customStyle="1" w:styleId="ADABB3AFB93441488D1C75981F67C395">
    <w:name w:val="ADABB3AFB93441488D1C75981F67C395"/>
    <w:rsid w:val="00342C66"/>
  </w:style>
  <w:style w:type="paragraph" w:customStyle="1" w:styleId="C304A0184B1241C8B324132527B3C540">
    <w:name w:val="C304A0184B1241C8B324132527B3C540"/>
    <w:rsid w:val="00342C66"/>
  </w:style>
  <w:style w:type="paragraph" w:customStyle="1" w:styleId="F9B7E41049F649489F749BC964991C83">
    <w:name w:val="F9B7E41049F649489F749BC964991C83"/>
    <w:rsid w:val="00342C6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Photo Calendar">
      <a:dk1>
        <a:sysClr val="windowText" lastClr="000000"/>
      </a:dk1>
      <a:lt1>
        <a:sysClr val="window" lastClr="FFFFFF"/>
      </a:lt1>
      <a:dk2>
        <a:srgbClr val="737373"/>
      </a:dk2>
      <a:lt2>
        <a:srgbClr val="C8C8C8"/>
      </a:lt2>
      <a:accent1>
        <a:srgbClr val="565895"/>
      </a:accent1>
      <a:accent2>
        <a:srgbClr val="C5C3E6"/>
      </a:accent2>
      <a:accent3>
        <a:srgbClr val="FAF8CF"/>
      </a:accent3>
      <a:accent4>
        <a:srgbClr val="A0D0C2"/>
      </a:accent4>
      <a:accent5>
        <a:srgbClr val="745A1F"/>
      </a:accent5>
      <a:accent6>
        <a:srgbClr val="8A4F2D"/>
      </a:accent6>
      <a:hlink>
        <a:srgbClr val="002897"/>
      </a:hlink>
      <a:folHlink>
        <a:srgbClr val="6E0000"/>
      </a:folHlink>
    </a:clrScheme>
    <a:fontScheme name="Photo Calendar">
      <a:majorFont>
        <a:latin typeface="Century Schoolboo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4E5697-BC24-4003-89A6-74413DA2C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Photo calendar</Template>
  <TotalTime>3</TotalTime>
  <Pages>2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Harnish</dc:creator>
  <cp:keywords/>
  <dc:description/>
  <cp:lastModifiedBy>Fleck, Cindy</cp:lastModifiedBy>
  <cp:revision>2</cp:revision>
  <cp:lastPrinted>2023-04-26T12:35:00Z</cp:lastPrinted>
  <dcterms:created xsi:type="dcterms:W3CDTF">2023-04-26T13:20:00Z</dcterms:created>
  <dcterms:modified xsi:type="dcterms:W3CDTF">2023-04-26T13:20:00Z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2018-05-09T11:40:36.4682893Z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