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97" w:type="pct"/>
        <w:tblInd w:w="-426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8245"/>
        <w:gridCol w:w="3533"/>
      </w:tblGrid>
      <w:tr w:rsidR="00542788" w14:paraId="4D3C37E9" w14:textId="77777777" w:rsidTr="00F9554A">
        <w:trPr>
          <w:trHeight w:val="2403"/>
        </w:trPr>
        <w:tc>
          <w:tcPr>
            <w:tcW w:w="8081" w:type="dxa"/>
            <w:shd w:val="clear" w:color="auto" w:fill="FFFFFF" w:themeFill="background1"/>
            <w:vAlign w:val="center"/>
          </w:tcPr>
          <w:p w14:paraId="31A34E37" w14:textId="77777777" w:rsidR="00542788" w:rsidRPr="00B63F72" w:rsidRDefault="00A679A6" w:rsidP="007D0088">
            <w:pPr>
              <w:pStyle w:val="Month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B5D5AD" wp14:editId="03D31DCD">
                  <wp:extent cx="4124528" cy="1595064"/>
                  <wp:effectExtent l="0" t="0" r="0" b="5715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087" cy="163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shd w:val="clear" w:color="auto" w:fill="FFFFFF" w:themeFill="background1"/>
            <w:vAlign w:val="center"/>
          </w:tcPr>
          <w:p w14:paraId="60FC61AE" w14:textId="0715AFD3" w:rsidR="00542788" w:rsidRPr="00030526" w:rsidRDefault="00CB5EA9" w:rsidP="001C3F38">
            <w:pPr>
              <w:pStyle w:val="Year"/>
              <w:jc w:val="center"/>
              <w:rPr>
                <w:rFonts w:ascii="Footlight MT Light" w:hAnsi="Footlight MT Light"/>
                <w:b/>
                <w:color w:val="A20000"/>
                <w:sz w:val="140"/>
                <w:szCs w:val="140"/>
              </w:rPr>
            </w:pPr>
            <w:r>
              <w:rPr>
                <w:rFonts w:ascii="Footlight MT Light" w:hAnsi="Footlight MT Light"/>
                <w:b/>
                <w:noProof/>
                <w:color w:val="7C77C6" w:themeColor="accent2" w:themeShade="BF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="00B875BD">
              <w:rPr>
                <w:rFonts w:ascii="Footlight MT Light" w:hAnsi="Footlight MT Light"/>
                <w:b/>
                <w:noProof/>
                <w:color w:val="7C77C6" w:themeColor="accent2" w:themeShade="BF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</w:tbl>
    <w:tbl>
      <w:tblPr>
        <w:tblStyle w:val="TableGrid"/>
        <w:tblW w:w="539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2216"/>
      </w:tblGrid>
      <w:tr w:rsidR="00542788" w14:paraId="36B2AFDB" w14:textId="77777777" w:rsidTr="00D91F3A">
        <w:trPr>
          <w:trHeight w:hRule="exact" w:val="1325"/>
        </w:trPr>
        <w:tc>
          <w:tcPr>
            <w:tcW w:w="12215" w:type="dxa"/>
          </w:tcPr>
          <w:p w14:paraId="1A39CE79" w14:textId="77777777" w:rsidR="00542788" w:rsidRPr="00A455AF" w:rsidRDefault="00F02A22" w:rsidP="00381783">
            <w:pPr>
              <w:pStyle w:val="Title"/>
              <w:jc w:val="center"/>
              <w:rPr>
                <w:rFonts w:ascii="Footlight MT Light" w:hAnsi="Footlight MT Light" w:cs="Arial"/>
                <w:b/>
              </w:rPr>
            </w:pPr>
            <w:r w:rsidRPr="00A455AF">
              <w:rPr>
                <w:rFonts w:ascii="Footlight MT Light" w:hAnsi="Footlight MT Light"/>
                <w:noProof/>
                <w:color w:val="000000" w:themeColor="text1"/>
                <w:sz w:val="56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0" wp14:anchorId="552AEDAE" wp14:editId="6AED0C7E">
                  <wp:simplePos x="0" y="0"/>
                  <wp:positionH relativeFrom="column">
                    <wp:posOffset>-103878</wp:posOffset>
                  </wp:positionH>
                  <wp:positionV relativeFrom="paragraph">
                    <wp:posOffset>110490</wp:posOffset>
                  </wp:positionV>
                  <wp:extent cx="939165" cy="744220"/>
                  <wp:effectExtent l="0" t="0" r="0" b="0"/>
                  <wp:wrapNone/>
                  <wp:docPr id="5" name="Picture 5" descr="UMCS LOGO No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CS LOGO No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     </w:t>
            </w:r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>Upper Musquodoboit Consolidated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 xml:space="preserve"> </w:t>
            </w:r>
            <w:r w:rsidR="00381783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S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chool</w:t>
            </w:r>
          </w:p>
        </w:tc>
      </w:tr>
      <w:tr w:rsidR="00542788" w14:paraId="2DB98194" w14:textId="77777777" w:rsidTr="00D91F3A">
        <w:trPr>
          <w:trHeight w:hRule="exact" w:val="63"/>
        </w:trPr>
        <w:tc>
          <w:tcPr>
            <w:tcW w:w="12215" w:type="dxa"/>
          </w:tcPr>
          <w:p w14:paraId="00112B5F" w14:textId="77777777" w:rsidR="00542788" w:rsidRDefault="00542788"/>
        </w:tc>
      </w:tr>
    </w:tbl>
    <w:tbl>
      <w:tblPr>
        <w:tblStyle w:val="TableCalendar"/>
        <w:tblW w:w="518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146"/>
        <w:gridCol w:w="1920"/>
        <w:gridCol w:w="1901"/>
        <w:gridCol w:w="1754"/>
        <w:gridCol w:w="2013"/>
        <w:gridCol w:w="1717"/>
        <w:gridCol w:w="1288"/>
      </w:tblGrid>
      <w:tr w:rsidR="000C7EB3" w14:paraId="70C823FF" w14:textId="77777777" w:rsidTr="004B57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sdt>
          <w:sdtPr>
            <w:rPr>
              <w:b/>
              <w:color w:val="auto"/>
              <w:sz w:val="22"/>
            </w:rPr>
            <w:id w:val="169990909"/>
            <w:placeholder>
              <w:docPart w:val="9238C228A2B24B2A874C627DCAD4E8DE"/>
            </w:placeholder>
            <w:temporary/>
            <w:showingPlcHdr/>
            <w15:appearance w15:val="hidden"/>
          </w:sdtPr>
          <w:sdtContent>
            <w:tc>
              <w:tcPr>
                <w:tcW w:w="1146" w:type="dxa"/>
              </w:tcPr>
              <w:p w14:paraId="40ACC8BC" w14:textId="77777777" w:rsidR="00542788" w:rsidRPr="009B623F" w:rsidRDefault="008971A6">
                <w:pPr>
                  <w:pStyle w:val="Days"/>
                  <w:rPr>
                    <w:b/>
                    <w:color w:val="auto"/>
                    <w:sz w:val="22"/>
                  </w:rPr>
                </w:pPr>
                <w:r w:rsidRPr="009B623F">
                  <w:rPr>
                    <w:b/>
                    <w:color w:val="auto"/>
                    <w:sz w:val="24"/>
                  </w:rPr>
                  <w:t>Sunday</w:t>
                </w:r>
              </w:p>
            </w:tc>
          </w:sdtContent>
        </w:sdt>
        <w:tc>
          <w:tcPr>
            <w:tcW w:w="1920" w:type="dxa"/>
          </w:tcPr>
          <w:p w14:paraId="3F9D9DBA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2003705508"/>
                <w:placeholder>
                  <w:docPart w:val="5D65ED7D03EC4134B6478C394C4D35A6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Monday</w:t>
                </w:r>
              </w:sdtContent>
            </w:sdt>
          </w:p>
          <w:p w14:paraId="1CB8C2B6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1901" w:type="dxa"/>
          </w:tcPr>
          <w:p w14:paraId="7712874C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1002127387"/>
                <w:placeholder>
                  <w:docPart w:val="564D0293C8D0481BB2AF510F06FF3113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Tuesday</w:t>
                </w:r>
              </w:sdtContent>
            </w:sdt>
          </w:p>
          <w:p w14:paraId="1CDD5DE1" w14:textId="77777777" w:rsidR="002E48E7" w:rsidRPr="00106653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54" w:type="dxa"/>
          </w:tcPr>
          <w:p w14:paraId="7367508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58201609"/>
                <w:placeholder>
                  <w:docPart w:val="E8CFB71B67AA4FED9834D557D2D8036C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Wednesday</w:t>
                </w:r>
              </w:sdtContent>
            </w:sdt>
          </w:p>
          <w:p w14:paraId="5D8982C4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2013" w:type="dxa"/>
          </w:tcPr>
          <w:p w14:paraId="7F6A81B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935238460"/>
                <w:placeholder>
                  <w:docPart w:val="39B4E7E7CA37453A8E7E907C4F323382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Thursday</w:t>
                </w:r>
              </w:sdtContent>
            </w:sdt>
          </w:p>
          <w:p w14:paraId="33FFA552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17" w:type="dxa"/>
          </w:tcPr>
          <w:p w14:paraId="7176123A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79322461"/>
                <w:placeholder>
                  <w:docPart w:val="189AB82E287244B3A6CAE49A23DA1268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Friday</w:t>
                </w:r>
              </w:sdtContent>
            </w:sdt>
          </w:p>
          <w:p w14:paraId="59A63A4C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288" w:type="dxa"/>
          </w:tcPr>
          <w:p w14:paraId="59175FEE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824037915"/>
                <w:placeholder>
                  <w:docPart w:val="64F5EF4E30C84849B5976E0D62FB5AFE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Saturday</w:t>
                </w:r>
              </w:sdtContent>
            </w:sdt>
          </w:p>
        </w:tc>
      </w:tr>
      <w:tr w:rsidR="00A679A6" w14:paraId="6CD5E092" w14:textId="77777777" w:rsidTr="004B5798">
        <w:trPr>
          <w:trHeight w:val="506"/>
        </w:trPr>
        <w:tc>
          <w:tcPr>
            <w:tcW w:w="1146" w:type="dxa"/>
            <w:shd w:val="clear" w:color="auto" w:fill="9697C2" w:themeFill="accent1" w:themeFillTint="99"/>
          </w:tcPr>
          <w:p w14:paraId="4919D51D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20" w:type="dxa"/>
            <w:shd w:val="clear" w:color="auto" w:fill="9697C2" w:themeFill="accent1" w:themeFillTint="99"/>
          </w:tcPr>
          <w:p w14:paraId="7F118D87" w14:textId="7D7A4B0F" w:rsidR="00FE4AAD" w:rsidRPr="00FE4AAD" w:rsidRDefault="00FE4AAD" w:rsidP="00FE4AAD">
            <w:pPr>
              <w:pStyle w:val="Dates"/>
              <w:spacing w:before="240"/>
              <w:jc w:val="left"/>
              <w:rPr>
                <w:b/>
                <w:i/>
                <w:color w:val="auto"/>
                <w:sz w:val="20"/>
              </w:rPr>
            </w:pPr>
            <w:r>
              <w:rPr>
                <w:b/>
                <w:i/>
                <w:color w:val="auto"/>
                <w:sz w:val="20"/>
              </w:rPr>
              <w:t xml:space="preserve">         </w:t>
            </w:r>
            <w:r w:rsidR="00030526" w:rsidRPr="009B623F">
              <w:rPr>
                <w:b/>
                <w:i/>
                <w:color w:val="auto"/>
                <w:sz w:val="20"/>
              </w:rPr>
              <w:t>Phys. Ed.</w:t>
            </w:r>
            <w:r>
              <w:rPr>
                <w:b/>
                <w:i/>
                <w:color w:val="auto"/>
                <w:sz w:val="20"/>
              </w:rPr>
              <w:t xml:space="preserve"> P-6</w:t>
            </w:r>
          </w:p>
        </w:tc>
        <w:tc>
          <w:tcPr>
            <w:tcW w:w="1901" w:type="dxa"/>
            <w:shd w:val="clear" w:color="auto" w:fill="9697C2" w:themeFill="accent1" w:themeFillTint="99"/>
          </w:tcPr>
          <w:p w14:paraId="5F6F65A2" w14:textId="6C3F4B9C" w:rsidR="00745AA5" w:rsidRPr="006826C5" w:rsidRDefault="00030526" w:rsidP="00FE4AAD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  <w:r w:rsidR="00FE4AAD">
              <w:rPr>
                <w:b/>
                <w:i/>
                <w:color w:val="auto"/>
                <w:sz w:val="20"/>
              </w:rPr>
              <w:t xml:space="preserve">/Fiddle </w:t>
            </w:r>
          </w:p>
        </w:tc>
        <w:tc>
          <w:tcPr>
            <w:tcW w:w="1754" w:type="dxa"/>
            <w:shd w:val="clear" w:color="auto" w:fill="9697C2" w:themeFill="accent1" w:themeFillTint="99"/>
          </w:tcPr>
          <w:p w14:paraId="4F9ADFC7" w14:textId="77777777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Library</w:t>
            </w:r>
          </w:p>
        </w:tc>
        <w:tc>
          <w:tcPr>
            <w:tcW w:w="2013" w:type="dxa"/>
            <w:shd w:val="clear" w:color="auto" w:fill="9697C2" w:themeFill="accent1" w:themeFillTint="99"/>
          </w:tcPr>
          <w:p w14:paraId="0387ACAA" w14:textId="29AF7C3A" w:rsidR="00745AA5" w:rsidRPr="006826C5" w:rsidRDefault="00030526" w:rsidP="00D4612C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  <w:r w:rsidR="00FE4AAD">
              <w:rPr>
                <w:b/>
                <w:i/>
                <w:color w:val="auto"/>
                <w:sz w:val="20"/>
              </w:rPr>
              <w:t xml:space="preserve"> P-6</w:t>
            </w:r>
          </w:p>
        </w:tc>
        <w:tc>
          <w:tcPr>
            <w:tcW w:w="1717" w:type="dxa"/>
            <w:shd w:val="clear" w:color="auto" w:fill="9697C2" w:themeFill="accent1" w:themeFillTint="99"/>
          </w:tcPr>
          <w:p w14:paraId="06F7A14C" w14:textId="77777777" w:rsidR="00745AA5" w:rsidRPr="006826C5" w:rsidRDefault="00030526" w:rsidP="0003052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</w:tc>
        <w:tc>
          <w:tcPr>
            <w:tcW w:w="1288" w:type="dxa"/>
            <w:shd w:val="solid" w:color="B9BAD6" w:themeColor="accent1" w:themeTint="66" w:fill="9697C2" w:themeFill="accent1" w:themeFillTint="99"/>
          </w:tcPr>
          <w:p w14:paraId="64F3822D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IF </w:instrText>
            </w: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DocVariable MonthStart \@ dddd </w:instrText>
            </w:r>
            <w:r w:rsidRPr="006826C5">
              <w:rPr>
                <w:b/>
                <w:color w:val="auto"/>
              </w:rPr>
              <w:fldChar w:fldCharType="separate"/>
            </w:r>
            <w:r w:rsidR="00BE6C12">
              <w:rPr>
                <w:b/>
                <w:color w:val="auto"/>
              </w:rPr>
              <w:instrText>Monday</w:instrText>
            </w:r>
            <w:r w:rsidRPr="006826C5">
              <w:rPr>
                <w:b/>
                <w:color w:val="auto"/>
              </w:rPr>
              <w:fldChar w:fldCharType="end"/>
            </w:r>
            <w:r w:rsidRPr="006826C5">
              <w:rPr>
                <w:b/>
                <w:color w:val="auto"/>
              </w:rPr>
              <w:instrText xml:space="preserve"> = "Sunday" 1 ""</w:instrText>
            </w:r>
            <w:r w:rsidRPr="006826C5">
              <w:rPr>
                <w:b/>
                <w:color w:val="auto"/>
              </w:rPr>
              <w:fldChar w:fldCharType="end"/>
            </w:r>
          </w:p>
        </w:tc>
      </w:tr>
      <w:tr w:rsidR="004B5798" w14:paraId="6BAE9E4E" w14:textId="77777777" w:rsidTr="004B5798">
        <w:trPr>
          <w:trHeight w:val="53"/>
        </w:trPr>
        <w:tc>
          <w:tcPr>
            <w:tcW w:w="1146" w:type="dxa"/>
            <w:shd w:val="clear" w:color="auto" w:fill="FAF8CF" w:themeFill="accent3"/>
          </w:tcPr>
          <w:p w14:paraId="64153447" w14:textId="691D11C8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bookmarkStart w:id="0" w:name="_Hlk119574994"/>
          </w:p>
        </w:tc>
        <w:tc>
          <w:tcPr>
            <w:tcW w:w="1920" w:type="dxa"/>
          </w:tcPr>
          <w:p w14:paraId="1C836FB9" w14:textId="3E33ED22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01" w:type="dxa"/>
          </w:tcPr>
          <w:p w14:paraId="7961BD35" w14:textId="6EEABBCF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54" w:type="dxa"/>
          </w:tcPr>
          <w:p w14:paraId="35A49284" w14:textId="4C3D8381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2013" w:type="dxa"/>
          </w:tcPr>
          <w:p w14:paraId="059599F7" w14:textId="49EA0588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17" w:type="dxa"/>
          </w:tcPr>
          <w:p w14:paraId="57403B32" w14:textId="2169B90F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288" w:type="dxa"/>
            <w:shd w:val="clear" w:color="auto" w:fill="FAF8CF" w:themeFill="accent3"/>
          </w:tcPr>
          <w:p w14:paraId="562BDC48" w14:textId="6FED2E71" w:rsidR="004B5798" w:rsidRPr="006826C5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  <w:bookmarkEnd w:id="0"/>
      <w:tr w:rsidR="004B5798" w14:paraId="1ED55E41" w14:textId="77777777" w:rsidTr="004B5798">
        <w:trPr>
          <w:trHeight w:val="70"/>
        </w:trPr>
        <w:tc>
          <w:tcPr>
            <w:tcW w:w="1146" w:type="dxa"/>
            <w:shd w:val="clear" w:color="auto" w:fill="FAF8CF" w:themeFill="accent3"/>
          </w:tcPr>
          <w:p w14:paraId="2B65AA50" w14:textId="6D8ABB84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</w:t>
            </w:r>
          </w:p>
        </w:tc>
        <w:tc>
          <w:tcPr>
            <w:tcW w:w="1920" w:type="dxa"/>
          </w:tcPr>
          <w:p w14:paraId="764379F4" w14:textId="43E70B0A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4</w:t>
            </w:r>
          </w:p>
        </w:tc>
        <w:tc>
          <w:tcPr>
            <w:tcW w:w="1901" w:type="dxa"/>
          </w:tcPr>
          <w:p w14:paraId="15AA7D01" w14:textId="272F015C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5</w:t>
            </w:r>
          </w:p>
        </w:tc>
        <w:tc>
          <w:tcPr>
            <w:tcW w:w="1754" w:type="dxa"/>
          </w:tcPr>
          <w:p w14:paraId="488A507A" w14:textId="190EDBE7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6</w:t>
            </w:r>
          </w:p>
        </w:tc>
        <w:tc>
          <w:tcPr>
            <w:tcW w:w="2013" w:type="dxa"/>
          </w:tcPr>
          <w:p w14:paraId="7D3E2C3D" w14:textId="0AFBD0BF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7</w:t>
            </w:r>
          </w:p>
        </w:tc>
        <w:tc>
          <w:tcPr>
            <w:tcW w:w="1717" w:type="dxa"/>
          </w:tcPr>
          <w:p w14:paraId="55340AC8" w14:textId="53864B40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8</w:t>
            </w:r>
          </w:p>
        </w:tc>
        <w:tc>
          <w:tcPr>
            <w:tcW w:w="1288" w:type="dxa"/>
            <w:shd w:val="clear" w:color="auto" w:fill="FAF8CF" w:themeFill="accent3"/>
          </w:tcPr>
          <w:p w14:paraId="488E86C7" w14:textId="76292FE3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9</w:t>
            </w:r>
          </w:p>
        </w:tc>
      </w:tr>
      <w:tr w:rsidR="004B5798" w14:paraId="04422935" w14:textId="77777777" w:rsidTr="004B5798">
        <w:trPr>
          <w:trHeight w:hRule="exact" w:val="1446"/>
        </w:trPr>
        <w:tc>
          <w:tcPr>
            <w:tcW w:w="1146" w:type="dxa"/>
            <w:shd w:val="clear" w:color="auto" w:fill="FAF8CF" w:themeFill="accent3"/>
          </w:tcPr>
          <w:p w14:paraId="7A8DB4E8" w14:textId="77777777" w:rsidR="004B5798" w:rsidRDefault="004B5798" w:rsidP="004B5798"/>
        </w:tc>
        <w:tc>
          <w:tcPr>
            <w:tcW w:w="1920" w:type="dxa"/>
            <w:shd w:val="clear" w:color="auto" w:fill="FFFFFF" w:themeFill="background1"/>
          </w:tcPr>
          <w:p w14:paraId="29622B8F" w14:textId="77777777" w:rsidR="004B5798" w:rsidRDefault="004B5798" w:rsidP="004B5798">
            <w:pPr>
              <w:jc w:val="center"/>
            </w:pPr>
          </w:p>
          <w:p w14:paraId="181626B6" w14:textId="77777777" w:rsidR="00CA087E" w:rsidRPr="00DC1D9C" w:rsidRDefault="00CA087E" w:rsidP="00CA087E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DC1D9C">
              <w:rPr>
                <w:b/>
                <w:bCs/>
                <w:i/>
                <w:sz w:val="20"/>
                <w:szCs w:val="20"/>
              </w:rPr>
              <w:t>PD Day</w:t>
            </w:r>
          </w:p>
          <w:p w14:paraId="24D7C93E" w14:textId="77777777" w:rsidR="00CA087E" w:rsidRPr="00DC1D9C" w:rsidRDefault="00CA087E" w:rsidP="00CA087E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DC1D9C">
              <w:rPr>
                <w:b/>
                <w:bCs/>
                <w:i/>
                <w:sz w:val="20"/>
                <w:szCs w:val="20"/>
              </w:rPr>
              <w:t>No Classes</w:t>
            </w:r>
          </w:p>
          <w:p w14:paraId="362DC96B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594D7C1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503BE0F" w14:textId="77777777" w:rsidR="004B5798" w:rsidRPr="00D67957" w:rsidRDefault="004B5798" w:rsidP="006F4E83">
            <w:pPr>
              <w:jc w:val="center"/>
              <w:rPr>
                <w:i/>
              </w:rPr>
            </w:pPr>
          </w:p>
        </w:tc>
        <w:tc>
          <w:tcPr>
            <w:tcW w:w="1901" w:type="dxa"/>
            <w:shd w:val="clear" w:color="auto" w:fill="FFFFFF" w:themeFill="background1"/>
          </w:tcPr>
          <w:p w14:paraId="060C82B1" w14:textId="77777777" w:rsidR="004B5798" w:rsidRDefault="004B5798" w:rsidP="004B5798">
            <w:pPr>
              <w:jc w:val="center"/>
            </w:pPr>
          </w:p>
          <w:p w14:paraId="2C9DF9C9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4A9CC0EA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24CB5389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772CDAF2" w14:textId="7AA19B2F" w:rsidR="004B5798" w:rsidRPr="00B627DE" w:rsidRDefault="004B5798" w:rsidP="00B627DE">
            <w:pPr>
              <w:jc w:val="center"/>
            </w:pPr>
            <w:r w:rsidRPr="00D67CDF">
              <w:rPr>
                <w:i/>
                <w:sz w:val="20"/>
                <w:szCs w:val="20"/>
              </w:rPr>
              <w:t>Garlic Fingers</w:t>
            </w:r>
          </w:p>
          <w:p w14:paraId="0ED86749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1EFF0841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8EC69F3" w14:textId="77777777" w:rsidR="004B5798" w:rsidRPr="00D67957" w:rsidRDefault="004B5798" w:rsidP="004B5798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54" w:type="dxa"/>
            <w:shd w:val="clear" w:color="auto" w:fill="FFFFFF" w:themeFill="background1"/>
          </w:tcPr>
          <w:p w14:paraId="6F9698B0" w14:textId="77777777" w:rsidR="00E34507" w:rsidRDefault="00E34507" w:rsidP="003272A6">
            <w:pPr>
              <w:spacing w:before="0" w:after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Grinch Cheese</w:t>
            </w:r>
          </w:p>
          <w:p w14:paraId="63E4E6D8" w14:textId="30595ECD" w:rsidR="004B5798" w:rsidRDefault="00E34507" w:rsidP="003272A6">
            <w:pPr>
              <w:spacing w:before="0" w:after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Quesadillas</w:t>
            </w:r>
          </w:p>
          <w:p w14:paraId="399475AC" w14:textId="464BC39B" w:rsidR="00E34507" w:rsidRPr="003272A6" w:rsidRDefault="003D576F" w:rsidP="003272A6">
            <w:pPr>
              <w:spacing w:before="0" w:after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3D576F">
              <w:rPr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 wp14:anchorId="639BDEDC" wp14:editId="16452E36">
                  <wp:extent cx="971550" cy="581025"/>
                  <wp:effectExtent l="0" t="0" r="0" b="9525"/>
                  <wp:docPr id="302365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658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shd w:val="clear" w:color="auto" w:fill="FFFFFF" w:themeFill="background1"/>
          </w:tcPr>
          <w:p w14:paraId="0F7322E6" w14:textId="77777777" w:rsidR="004B5798" w:rsidRDefault="004B5798" w:rsidP="004B5798">
            <w:pPr>
              <w:jc w:val="center"/>
            </w:pPr>
          </w:p>
          <w:p w14:paraId="4F0E9C1C" w14:textId="77777777" w:rsidR="004B5798" w:rsidRDefault="004B5798" w:rsidP="004B5798">
            <w:pPr>
              <w:jc w:val="center"/>
              <w:rPr>
                <w:i/>
              </w:rPr>
            </w:pPr>
          </w:p>
          <w:p w14:paraId="7E87ADBE" w14:textId="0B5DD600" w:rsidR="004B5798" w:rsidRDefault="004B5798" w:rsidP="004B5798">
            <w:pPr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36CC9349" w14:textId="77777777" w:rsidR="004B5798" w:rsidRPr="00A51499" w:rsidRDefault="004B5798" w:rsidP="004B5798">
            <w:pPr>
              <w:rPr>
                <w:i/>
                <w:sz w:val="28"/>
                <w:highlight w:val="yellow"/>
              </w:rPr>
            </w:pPr>
            <w:r>
              <w:rPr>
                <w:i/>
              </w:rPr>
              <w:t xml:space="preserve">            </w:t>
            </w:r>
          </w:p>
          <w:p w14:paraId="613B1FC0" w14:textId="77777777" w:rsidR="004B5798" w:rsidRPr="00D67957" w:rsidRDefault="004B5798" w:rsidP="004B5798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7" w:type="dxa"/>
            <w:shd w:val="clear" w:color="auto" w:fill="FFFFFF" w:themeFill="background1"/>
          </w:tcPr>
          <w:p w14:paraId="343DE67D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45C005CD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72AB72BE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C10CC2A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3B7535EF" w14:textId="77777777" w:rsidR="004B5798" w:rsidRPr="0073048A" w:rsidRDefault="004B5798" w:rsidP="004B5798">
            <w:pPr>
              <w:jc w:val="center"/>
              <w:rPr>
                <w:i/>
                <w:iCs/>
                <w:sz w:val="20"/>
                <w:szCs w:val="20"/>
              </w:rPr>
            </w:pPr>
            <w:r w:rsidRPr="0073048A">
              <w:rPr>
                <w:i/>
                <w:iCs/>
                <w:sz w:val="20"/>
                <w:szCs w:val="20"/>
              </w:rPr>
              <w:t>Pizza</w:t>
            </w:r>
          </w:p>
          <w:p w14:paraId="1AA2E107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759F7CCA" w14:textId="77777777" w:rsidR="004B5798" w:rsidRPr="00D67CDF" w:rsidRDefault="004B5798" w:rsidP="004B5798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D67CDF">
              <w:rPr>
                <w:rFonts w:ascii="Corbel" w:hAnsi="Corbel"/>
                <w:sz w:val="20"/>
                <w:szCs w:val="20"/>
              </w:rPr>
              <w:t>Pizza</w:t>
            </w:r>
          </w:p>
        </w:tc>
        <w:tc>
          <w:tcPr>
            <w:tcW w:w="1288" w:type="dxa"/>
            <w:shd w:val="clear" w:color="auto" w:fill="FAF8CF" w:themeFill="accent3"/>
          </w:tcPr>
          <w:p w14:paraId="02835AE1" w14:textId="77777777" w:rsidR="004B5798" w:rsidRDefault="004B5798" w:rsidP="004B5798"/>
        </w:tc>
      </w:tr>
      <w:tr w:rsidR="004B5798" w14:paraId="3DE099AE" w14:textId="77777777" w:rsidTr="004B5798">
        <w:trPr>
          <w:trHeight w:val="198"/>
        </w:trPr>
        <w:tc>
          <w:tcPr>
            <w:tcW w:w="1146" w:type="dxa"/>
            <w:shd w:val="clear" w:color="auto" w:fill="FAF8CF" w:themeFill="accent3"/>
          </w:tcPr>
          <w:p w14:paraId="793383F6" w14:textId="5C0C1E27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10</w:t>
            </w:r>
          </w:p>
        </w:tc>
        <w:tc>
          <w:tcPr>
            <w:tcW w:w="1920" w:type="dxa"/>
            <w:shd w:val="clear" w:color="auto" w:fill="auto"/>
          </w:tcPr>
          <w:p w14:paraId="485A5D8F" w14:textId="0C812D34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11</w:t>
            </w:r>
          </w:p>
        </w:tc>
        <w:tc>
          <w:tcPr>
            <w:tcW w:w="1901" w:type="dxa"/>
            <w:shd w:val="clear" w:color="auto" w:fill="auto"/>
          </w:tcPr>
          <w:p w14:paraId="4DC4028D" w14:textId="599D2663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12</w:t>
            </w:r>
          </w:p>
        </w:tc>
        <w:tc>
          <w:tcPr>
            <w:tcW w:w="1754" w:type="dxa"/>
            <w:shd w:val="clear" w:color="auto" w:fill="auto"/>
          </w:tcPr>
          <w:p w14:paraId="73A2BFA0" w14:textId="09490A1B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13</w:t>
            </w:r>
          </w:p>
        </w:tc>
        <w:tc>
          <w:tcPr>
            <w:tcW w:w="2013" w:type="dxa"/>
            <w:shd w:val="clear" w:color="auto" w:fill="FFFFFF" w:themeFill="background1"/>
          </w:tcPr>
          <w:p w14:paraId="459E4640" w14:textId="5351B97A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14</w:t>
            </w:r>
          </w:p>
        </w:tc>
        <w:tc>
          <w:tcPr>
            <w:tcW w:w="1717" w:type="dxa"/>
            <w:shd w:val="clear" w:color="auto" w:fill="FFFFFF" w:themeFill="background1"/>
          </w:tcPr>
          <w:p w14:paraId="63F9D918" w14:textId="7A20F683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15</w:t>
            </w:r>
          </w:p>
        </w:tc>
        <w:tc>
          <w:tcPr>
            <w:tcW w:w="1288" w:type="dxa"/>
            <w:shd w:val="clear" w:color="auto" w:fill="FAF8CF" w:themeFill="accent3"/>
          </w:tcPr>
          <w:p w14:paraId="030A5161" w14:textId="63C0818A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16</w:t>
            </w:r>
          </w:p>
        </w:tc>
      </w:tr>
      <w:tr w:rsidR="004B5798" w14:paraId="7AED95A1" w14:textId="77777777" w:rsidTr="001548B2">
        <w:trPr>
          <w:trHeight w:hRule="exact" w:val="1431"/>
        </w:trPr>
        <w:tc>
          <w:tcPr>
            <w:tcW w:w="1146" w:type="dxa"/>
            <w:shd w:val="clear" w:color="auto" w:fill="FAF8CF" w:themeFill="accent3"/>
          </w:tcPr>
          <w:p w14:paraId="6C747ED4" w14:textId="77777777" w:rsidR="004B5798" w:rsidRDefault="004B5798" w:rsidP="004B5798"/>
        </w:tc>
        <w:tc>
          <w:tcPr>
            <w:tcW w:w="1920" w:type="dxa"/>
            <w:shd w:val="clear" w:color="auto" w:fill="auto"/>
          </w:tcPr>
          <w:p w14:paraId="47A3F13B" w14:textId="6288873E" w:rsidR="004B5798" w:rsidRDefault="004B5798" w:rsidP="004B5798">
            <w:pPr>
              <w:jc w:val="center"/>
              <w:rPr>
                <w:i/>
                <w:color w:val="000000" w:themeColor="text1"/>
              </w:rPr>
            </w:pPr>
          </w:p>
          <w:p w14:paraId="776A314F" w14:textId="44E355E7" w:rsidR="004B5798" w:rsidRDefault="004B5798" w:rsidP="004B5798">
            <w:pPr>
              <w:jc w:val="center"/>
              <w:rPr>
                <w:i/>
                <w:color w:val="000000" w:themeColor="text1"/>
              </w:rPr>
            </w:pPr>
          </w:p>
          <w:p w14:paraId="3FF28B7A" w14:textId="77777777" w:rsidR="004B5798" w:rsidRPr="00237017" w:rsidRDefault="004B5798" w:rsidP="004B5798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901" w:type="dxa"/>
            <w:shd w:val="clear" w:color="auto" w:fill="auto"/>
          </w:tcPr>
          <w:p w14:paraId="23C4F9BB" w14:textId="2867CFF9" w:rsidR="004B5798" w:rsidRPr="00CA727D" w:rsidRDefault="00C94439" w:rsidP="004B579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A727D">
              <w:rPr>
                <w:b/>
                <w:bCs/>
                <w:i/>
                <w:sz w:val="20"/>
                <w:szCs w:val="20"/>
              </w:rPr>
              <w:t>Christmas Concert</w:t>
            </w:r>
          </w:p>
          <w:p w14:paraId="5F208441" w14:textId="2ABFC7D3" w:rsidR="00B875BD" w:rsidRPr="00B875BD" w:rsidRDefault="00B875BD" w:rsidP="00B875BD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B875BD">
              <w:rPr>
                <w:b/>
                <w:bCs/>
                <w:i/>
                <w:sz w:val="20"/>
                <w:szCs w:val="20"/>
              </w:rPr>
              <w:t>12:45pm</w:t>
            </w:r>
          </w:p>
          <w:p w14:paraId="33112589" w14:textId="267F6055" w:rsidR="00B875BD" w:rsidRPr="00B875BD" w:rsidRDefault="00B875BD" w:rsidP="00B875BD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B875BD">
              <w:rPr>
                <w:b/>
                <w:bCs/>
                <w:i/>
                <w:sz w:val="20"/>
                <w:szCs w:val="20"/>
              </w:rPr>
              <w:t>6:30pm</w:t>
            </w:r>
          </w:p>
          <w:p w14:paraId="7FD497F7" w14:textId="77777777" w:rsidR="00B875BD" w:rsidRDefault="00B875BD" w:rsidP="00B875BD">
            <w:pPr>
              <w:jc w:val="center"/>
              <w:rPr>
                <w:i/>
                <w:sz w:val="20"/>
                <w:szCs w:val="20"/>
              </w:rPr>
            </w:pPr>
          </w:p>
          <w:p w14:paraId="63DA0111" w14:textId="0D7568B9" w:rsidR="00B875BD" w:rsidRDefault="00B875BD" w:rsidP="00B875BD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Garlic Fingers</w:t>
            </w:r>
          </w:p>
          <w:p w14:paraId="6DDC7BA5" w14:textId="19D6E348" w:rsidR="00B875BD" w:rsidRPr="00B627DE" w:rsidRDefault="00B875BD" w:rsidP="00B875BD">
            <w:pPr>
              <w:jc w:val="center"/>
            </w:pPr>
            <w:r w:rsidRPr="00D67CDF">
              <w:rPr>
                <w:i/>
                <w:sz w:val="20"/>
                <w:szCs w:val="20"/>
              </w:rPr>
              <w:t>Garlic Fingers</w:t>
            </w:r>
          </w:p>
          <w:p w14:paraId="1900CB89" w14:textId="77777777" w:rsidR="004B5798" w:rsidRPr="007E4145" w:rsidRDefault="004B5798" w:rsidP="00CA727D">
            <w:pPr>
              <w:rPr>
                <w:i/>
              </w:rPr>
            </w:pPr>
          </w:p>
        </w:tc>
        <w:tc>
          <w:tcPr>
            <w:tcW w:w="1754" w:type="dxa"/>
            <w:shd w:val="clear" w:color="auto" w:fill="auto"/>
          </w:tcPr>
          <w:p w14:paraId="4FFF82D7" w14:textId="77777777" w:rsidR="004B5798" w:rsidRDefault="00E34507" w:rsidP="00E34507">
            <w:pPr>
              <w:jc w:val="center"/>
              <w:rPr>
                <w:b/>
                <w:bCs/>
                <w:i/>
                <w:noProof/>
                <w:sz w:val="20"/>
                <w:szCs w:val="20"/>
              </w:rPr>
            </w:pPr>
            <w:r>
              <w:rPr>
                <w:b/>
                <w:bCs/>
                <w:i/>
                <w:noProof/>
                <w:sz w:val="20"/>
                <w:szCs w:val="20"/>
              </w:rPr>
              <w:t>Reindeer Sloppy Joes</w:t>
            </w:r>
          </w:p>
          <w:p w14:paraId="763ADA1C" w14:textId="56335698" w:rsidR="00E34507" w:rsidRPr="003A4FD1" w:rsidRDefault="00E34507" w:rsidP="00E34507">
            <w:pPr>
              <w:jc w:val="center"/>
              <w:rPr>
                <w:i/>
              </w:rPr>
            </w:pPr>
            <w:r w:rsidRPr="004A3B60">
              <w:rPr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 wp14:anchorId="0A8DDC84" wp14:editId="70443A27">
                  <wp:extent cx="1006475" cy="542925"/>
                  <wp:effectExtent l="0" t="0" r="3175" b="9525"/>
                  <wp:docPr id="287652940" name="Picture 28765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5353" cy="76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shd w:val="clear" w:color="auto" w:fill="auto"/>
          </w:tcPr>
          <w:p w14:paraId="68FF1EDD" w14:textId="4DCE9C80" w:rsidR="004B5798" w:rsidRDefault="004B5798" w:rsidP="004B5798">
            <w:pPr>
              <w:spacing w:after="0" w:line="276" w:lineRule="auto"/>
              <w:jc w:val="center"/>
              <w:rPr>
                <w:i/>
              </w:rPr>
            </w:pPr>
          </w:p>
          <w:p w14:paraId="1E4FF6EE" w14:textId="2AB932A9" w:rsidR="004B5798" w:rsidRPr="00125A90" w:rsidRDefault="004B5798" w:rsidP="004B5798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17" w:type="dxa"/>
            <w:shd w:val="clear" w:color="auto" w:fill="auto"/>
          </w:tcPr>
          <w:p w14:paraId="3CC6EC98" w14:textId="77777777" w:rsidR="0073048A" w:rsidRDefault="0073048A" w:rsidP="0073048A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6CDDAD4F" w14:textId="77777777" w:rsidR="00B875BD" w:rsidRDefault="00B875BD" w:rsidP="0073048A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54F08E6E" w14:textId="77777777" w:rsidR="00B875BD" w:rsidRDefault="00B875BD" w:rsidP="0073048A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0D79EE61" w14:textId="77777777" w:rsidR="00B875BD" w:rsidRDefault="00B875BD" w:rsidP="0073048A">
            <w:pPr>
              <w:jc w:val="center"/>
              <w:rPr>
                <w:i/>
                <w:iCs/>
                <w:sz w:val="20"/>
                <w:szCs w:val="20"/>
              </w:rPr>
            </w:pPr>
          </w:p>
          <w:p w14:paraId="4C6F6823" w14:textId="2B94FB50" w:rsidR="0073048A" w:rsidRPr="0073048A" w:rsidRDefault="0073048A" w:rsidP="0073048A">
            <w:pPr>
              <w:jc w:val="center"/>
              <w:rPr>
                <w:i/>
                <w:iCs/>
                <w:sz w:val="20"/>
                <w:szCs w:val="20"/>
              </w:rPr>
            </w:pPr>
            <w:r w:rsidRPr="0073048A">
              <w:rPr>
                <w:i/>
                <w:iCs/>
                <w:sz w:val="20"/>
                <w:szCs w:val="20"/>
              </w:rPr>
              <w:t>Pizza</w:t>
            </w:r>
          </w:p>
          <w:p w14:paraId="08727DD0" w14:textId="77777777" w:rsidR="004B5798" w:rsidRDefault="004B5798" w:rsidP="004B5798">
            <w:pPr>
              <w:spacing w:after="0"/>
              <w:jc w:val="center"/>
            </w:pPr>
          </w:p>
        </w:tc>
        <w:tc>
          <w:tcPr>
            <w:tcW w:w="1288" w:type="dxa"/>
            <w:shd w:val="clear" w:color="auto" w:fill="FAF8CF" w:themeFill="accent3"/>
          </w:tcPr>
          <w:p w14:paraId="67DDFDF5" w14:textId="191156D7" w:rsidR="004B5798" w:rsidRDefault="004B5798" w:rsidP="004B579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14:paraId="4A649AA9" w14:textId="77777777" w:rsidR="004B5798" w:rsidRDefault="004B5798" w:rsidP="004B5798"/>
          <w:p w14:paraId="108E2C80" w14:textId="77777777" w:rsidR="004B5798" w:rsidRDefault="004B5798" w:rsidP="004B5798"/>
          <w:p w14:paraId="394DDB94" w14:textId="0A3F862F" w:rsidR="004B5798" w:rsidRDefault="004B5798" w:rsidP="004B5798"/>
        </w:tc>
      </w:tr>
      <w:tr w:rsidR="004B5798" w14:paraId="13C958B1" w14:textId="77777777" w:rsidTr="004B5798">
        <w:trPr>
          <w:trHeight w:hRule="exact" w:val="306"/>
        </w:trPr>
        <w:tc>
          <w:tcPr>
            <w:tcW w:w="1146" w:type="dxa"/>
            <w:shd w:val="clear" w:color="auto" w:fill="FAF8CF" w:themeFill="accent3"/>
          </w:tcPr>
          <w:p w14:paraId="07922BAA" w14:textId="5EDCA987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17</w:t>
            </w:r>
          </w:p>
        </w:tc>
        <w:tc>
          <w:tcPr>
            <w:tcW w:w="1920" w:type="dxa"/>
            <w:shd w:val="clear" w:color="auto" w:fill="FFFFFF" w:themeFill="background1"/>
          </w:tcPr>
          <w:p w14:paraId="0DA1DB13" w14:textId="71B4EBED" w:rsidR="004B5798" w:rsidRPr="00EB6401" w:rsidRDefault="005F21F2" w:rsidP="004B5798">
            <w:pPr>
              <w:pStyle w:val="Dates"/>
              <w:jc w:val="left"/>
              <w:rPr>
                <w:rFonts w:cs="Arial"/>
                <w:b/>
                <w:i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i/>
                <w:color w:val="auto"/>
                <w:sz w:val="24"/>
                <w:szCs w:val="24"/>
              </w:rPr>
              <w:t>18</w:t>
            </w:r>
          </w:p>
        </w:tc>
        <w:tc>
          <w:tcPr>
            <w:tcW w:w="1901" w:type="dxa"/>
            <w:shd w:val="clear" w:color="auto" w:fill="FFFFFF" w:themeFill="background1"/>
          </w:tcPr>
          <w:p w14:paraId="155E11DD" w14:textId="782FBD33" w:rsidR="004B5798" w:rsidRPr="00EB6401" w:rsidRDefault="005F21F2" w:rsidP="004B5798">
            <w:pPr>
              <w:pStyle w:val="Dates"/>
              <w:jc w:val="left"/>
              <w:rPr>
                <w:rFonts w:cs="Arial"/>
                <w:b/>
                <w:i/>
                <w:color w:val="auto"/>
                <w:sz w:val="22"/>
              </w:rPr>
            </w:pPr>
            <w:r>
              <w:rPr>
                <w:rFonts w:cs="Arial"/>
                <w:b/>
                <w:i/>
                <w:color w:val="auto"/>
                <w:sz w:val="22"/>
              </w:rPr>
              <w:t>19</w:t>
            </w:r>
          </w:p>
        </w:tc>
        <w:tc>
          <w:tcPr>
            <w:tcW w:w="1754" w:type="dxa"/>
            <w:shd w:val="clear" w:color="auto" w:fill="FFFFFF" w:themeFill="background1"/>
          </w:tcPr>
          <w:p w14:paraId="54E01A55" w14:textId="5B03A687" w:rsidR="004B5798" w:rsidRPr="00EB6401" w:rsidRDefault="005F21F2" w:rsidP="004B5798">
            <w:pPr>
              <w:spacing w:before="0"/>
              <w:rPr>
                <w:rFonts w:cs="Arial"/>
                <w:b/>
                <w:i/>
                <w:sz w:val="22"/>
              </w:rPr>
            </w:pPr>
            <w:r>
              <w:rPr>
                <w:rFonts w:cs="Arial"/>
                <w:b/>
                <w:i/>
                <w:sz w:val="22"/>
              </w:rPr>
              <w:t>20</w:t>
            </w:r>
          </w:p>
        </w:tc>
        <w:tc>
          <w:tcPr>
            <w:tcW w:w="2013" w:type="dxa"/>
            <w:shd w:val="clear" w:color="auto" w:fill="FFFFFF" w:themeFill="background1"/>
          </w:tcPr>
          <w:p w14:paraId="345F20EC" w14:textId="64833424" w:rsidR="004B5798" w:rsidRPr="00EB6401" w:rsidRDefault="005F21F2" w:rsidP="004B5798">
            <w:pPr>
              <w:pStyle w:val="Dates"/>
              <w:jc w:val="left"/>
              <w:rPr>
                <w:rFonts w:cs="Arial"/>
                <w:b/>
                <w:color w:val="auto"/>
                <w:sz w:val="22"/>
              </w:rPr>
            </w:pPr>
            <w:r>
              <w:rPr>
                <w:rFonts w:cs="Arial"/>
                <w:b/>
                <w:color w:val="auto"/>
                <w:sz w:val="22"/>
              </w:rPr>
              <w:t>21</w:t>
            </w:r>
          </w:p>
        </w:tc>
        <w:tc>
          <w:tcPr>
            <w:tcW w:w="1717" w:type="dxa"/>
            <w:shd w:val="clear" w:color="auto" w:fill="FFFFFF" w:themeFill="background1"/>
          </w:tcPr>
          <w:p w14:paraId="407EC2BE" w14:textId="00699A6A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22</w:t>
            </w:r>
          </w:p>
        </w:tc>
        <w:tc>
          <w:tcPr>
            <w:tcW w:w="1288" w:type="dxa"/>
            <w:shd w:val="clear" w:color="auto" w:fill="FAF8CF" w:themeFill="accent3"/>
          </w:tcPr>
          <w:p w14:paraId="5A01D807" w14:textId="09897326" w:rsidR="004B5798" w:rsidRPr="006826C5" w:rsidRDefault="005F21F2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23</w:t>
            </w:r>
          </w:p>
        </w:tc>
      </w:tr>
      <w:tr w:rsidR="002B5B01" w14:paraId="7DCE9C1E" w14:textId="77777777" w:rsidTr="001548B2">
        <w:trPr>
          <w:trHeight w:hRule="exact" w:val="1527"/>
        </w:trPr>
        <w:tc>
          <w:tcPr>
            <w:tcW w:w="1146" w:type="dxa"/>
            <w:shd w:val="clear" w:color="auto" w:fill="FAF8CF" w:themeFill="accent3"/>
          </w:tcPr>
          <w:p w14:paraId="0C324014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338C9736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87D9748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3E06E0D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205AB29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0171F910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2E5C311B" w14:textId="0E843856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20" w:type="dxa"/>
            <w:shd w:val="clear" w:color="auto" w:fill="auto"/>
          </w:tcPr>
          <w:p w14:paraId="21D49222" w14:textId="3DF20633" w:rsidR="002B5B01" w:rsidRPr="002B5B01" w:rsidRDefault="002B5B01" w:rsidP="002B5B01">
            <w:pPr>
              <w:pStyle w:val="Dates"/>
              <w:jc w:val="center"/>
              <w:rPr>
                <w:rFonts w:cs="Arial"/>
                <w:b/>
                <w:bCs/>
                <w:i/>
                <w:color w:val="auto"/>
                <w:sz w:val="22"/>
                <w:szCs w:val="22"/>
              </w:rPr>
            </w:pPr>
            <w:r w:rsidRPr="002B5B01">
              <w:rPr>
                <w:rFonts w:cs="Arial"/>
                <w:b/>
                <w:bCs/>
                <w:i/>
                <w:color w:val="auto"/>
                <w:sz w:val="22"/>
                <w:szCs w:val="22"/>
              </w:rPr>
              <w:t>Ugly Sweater Day</w:t>
            </w:r>
          </w:p>
          <w:p w14:paraId="72F6D41A" w14:textId="77777777" w:rsidR="002B5B01" w:rsidRPr="002B5B01" w:rsidRDefault="002B5B01" w:rsidP="002B5B01">
            <w:pPr>
              <w:pStyle w:val="Dates"/>
              <w:jc w:val="center"/>
              <w:rPr>
                <w:rFonts w:cs="Arial"/>
                <w:b/>
                <w:bCs/>
                <w:i/>
                <w:color w:val="auto"/>
                <w:sz w:val="22"/>
                <w:szCs w:val="22"/>
              </w:rPr>
            </w:pPr>
          </w:p>
          <w:p w14:paraId="0233DAAB" w14:textId="08F3BF6D" w:rsidR="002B5B01" w:rsidRDefault="002B5B01" w:rsidP="002B5B01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  <w:r w:rsidRPr="00C94439">
              <w:rPr>
                <w:i/>
                <w:noProof/>
                <w:sz w:val="28"/>
              </w:rPr>
              <w:drawing>
                <wp:inline distT="0" distB="0" distL="0" distR="0" wp14:anchorId="0A03621D" wp14:editId="709C9FE3">
                  <wp:extent cx="619125" cy="323850"/>
                  <wp:effectExtent l="0" t="0" r="9525" b="0"/>
                  <wp:docPr id="1902316252" name="Picture 190231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95" cy="34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870EB" w14:textId="77777777" w:rsidR="002B5B01" w:rsidRDefault="002B5B01" w:rsidP="002B5B01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4DF0B3F3" w14:textId="63039DC8" w:rsidR="002B5B01" w:rsidRPr="002B5B01" w:rsidRDefault="002B5B01" w:rsidP="002B5B01">
            <w:pPr>
              <w:pStyle w:val="Dates"/>
              <w:jc w:val="center"/>
              <w:rPr>
                <w:rFonts w:cs="Arial"/>
                <w:b/>
                <w:bCs/>
                <w:i/>
                <w:color w:val="auto"/>
                <w:sz w:val="22"/>
                <w:szCs w:val="22"/>
              </w:rPr>
            </w:pPr>
            <w:r w:rsidRPr="002B5B01">
              <w:rPr>
                <w:rFonts w:cs="Arial"/>
                <w:b/>
                <w:bCs/>
                <w:i/>
                <w:color w:val="auto"/>
                <w:sz w:val="22"/>
                <w:szCs w:val="22"/>
              </w:rPr>
              <w:t>Bazaar</w:t>
            </w:r>
          </w:p>
          <w:p w14:paraId="2634542F" w14:textId="77777777" w:rsidR="002B5B01" w:rsidRDefault="002B5B01" w:rsidP="002B5B01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408E5FEC" w14:textId="77777777" w:rsidR="002B5B01" w:rsidRDefault="002B5B01" w:rsidP="002B5B01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3102BA33" w14:textId="77777777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01" w:type="dxa"/>
            <w:shd w:val="clear" w:color="auto" w:fill="auto"/>
          </w:tcPr>
          <w:p w14:paraId="359D9F1D" w14:textId="77777777" w:rsidR="002B5B01" w:rsidRPr="002B5B01" w:rsidRDefault="002B5B01" w:rsidP="002B5B01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2B5B01">
              <w:rPr>
                <w:b/>
                <w:bCs/>
                <w:i/>
                <w:sz w:val="24"/>
                <w:szCs w:val="24"/>
              </w:rPr>
              <w:t>Red/Green Day</w:t>
            </w:r>
          </w:p>
          <w:p w14:paraId="7AEDE94F" w14:textId="77777777" w:rsidR="002B5B01" w:rsidRPr="00F1746A" w:rsidRDefault="002B5B01" w:rsidP="002B5B01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2B5B01">
              <w:rPr>
                <w:b/>
                <w:bCs/>
                <w:i/>
                <w:sz w:val="20"/>
                <w:szCs w:val="20"/>
              </w:rPr>
              <w:t>Turkey Dinner</w:t>
            </w:r>
          </w:p>
          <w:p w14:paraId="141C6A5F" w14:textId="77777777" w:rsidR="002B5B01" w:rsidRDefault="002B5B01" w:rsidP="002B5B01">
            <w:pPr>
              <w:rPr>
                <w:i/>
              </w:rPr>
            </w:pPr>
            <w:r w:rsidRPr="00F1746A">
              <w:rPr>
                <w:i/>
                <w:noProof/>
              </w:rPr>
              <w:drawing>
                <wp:inline distT="0" distB="0" distL="0" distR="0" wp14:anchorId="21297CEE" wp14:editId="4FAA75B3">
                  <wp:extent cx="742315" cy="457163"/>
                  <wp:effectExtent l="0" t="0" r="635" b="635"/>
                  <wp:docPr id="1998529341" name="Picture 199852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24" cy="4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1EFA6" w14:textId="77777777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54" w:type="dxa"/>
            <w:shd w:val="clear" w:color="auto" w:fill="auto"/>
          </w:tcPr>
          <w:p w14:paraId="2713722C" w14:textId="6603117D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</w:p>
          <w:p w14:paraId="300FC4AC" w14:textId="25F123D4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</w:p>
          <w:p w14:paraId="67F8C749" w14:textId="79F56D69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  <w:r w:rsidRPr="00DD541C">
              <w:rPr>
                <w:rFonts w:cs="Arial"/>
                <w:i/>
                <w:noProof/>
                <w:color w:val="auto"/>
              </w:rPr>
              <w:drawing>
                <wp:inline distT="0" distB="0" distL="0" distR="0" wp14:anchorId="577351AD" wp14:editId="1DB0B8FC">
                  <wp:extent cx="999251" cy="561340"/>
                  <wp:effectExtent l="0" t="0" r="0" b="0"/>
                  <wp:docPr id="30010870" name="Picture 30010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92" cy="7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21C54" w14:textId="27CDE3DF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</w:p>
          <w:p w14:paraId="42059011" w14:textId="48D8979F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</w:p>
          <w:p w14:paraId="6A74B5F0" w14:textId="591226FB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</w:p>
          <w:p w14:paraId="1A74A942" w14:textId="40CB1D4C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2013" w:type="dxa"/>
            <w:shd w:val="clear" w:color="auto" w:fill="auto"/>
          </w:tcPr>
          <w:p w14:paraId="088E0021" w14:textId="58CE41C9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6C94FF" wp14:editId="320AC41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267970</wp:posOffset>
                      </wp:positionV>
                      <wp:extent cx="2314575" cy="567159"/>
                      <wp:effectExtent l="0" t="0" r="28575" b="2349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567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384053" w14:textId="376DF361" w:rsidR="002B5B01" w:rsidRPr="00B921D8" w:rsidRDefault="002B5B01" w:rsidP="005F21F2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921D8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Christmas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6C94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-3.8pt;margin-top:21.1pt;width:182.25pt;height:4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" fillcolor="white [3201]" strokeweight=".5pt">
                      <v:textbox>
                        <w:txbxContent>
                          <w:p w14:paraId="30384053" w14:textId="376DF361" w:rsidR="002B5B01" w:rsidRPr="00B921D8" w:rsidRDefault="002B5B01" w:rsidP="005F21F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921D8">
                              <w:rPr>
                                <w:b/>
                                <w:sz w:val="36"/>
                                <w:szCs w:val="36"/>
                              </w:rPr>
                              <w:t>Christmas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17" w:type="dxa"/>
            <w:shd w:val="clear" w:color="auto" w:fill="auto"/>
          </w:tcPr>
          <w:p w14:paraId="4AA7997A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1AB7AC99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136523CE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2A1B4E7C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749EAACF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060BB725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  <w:p w14:paraId="0A7DC84F" w14:textId="77777777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288" w:type="dxa"/>
            <w:shd w:val="clear" w:color="auto" w:fill="FAF8CF" w:themeFill="accent3"/>
          </w:tcPr>
          <w:p w14:paraId="167A2537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6F27064" w14:textId="47E88888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  <w:tr w:rsidR="002B5B01" w:rsidRPr="006826C5" w14:paraId="7C8BACA7" w14:textId="77777777" w:rsidTr="0037345C">
        <w:trPr>
          <w:trHeight w:val="53"/>
        </w:trPr>
        <w:tc>
          <w:tcPr>
            <w:tcW w:w="1146" w:type="dxa"/>
            <w:shd w:val="clear" w:color="auto" w:fill="FAF8CF" w:themeFill="accent3"/>
          </w:tcPr>
          <w:p w14:paraId="749DE929" w14:textId="7F6A9695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24</w:t>
            </w:r>
          </w:p>
        </w:tc>
        <w:tc>
          <w:tcPr>
            <w:tcW w:w="1920" w:type="dxa"/>
          </w:tcPr>
          <w:p w14:paraId="6906B544" w14:textId="792F70B4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25</w:t>
            </w:r>
          </w:p>
        </w:tc>
        <w:tc>
          <w:tcPr>
            <w:tcW w:w="1901" w:type="dxa"/>
          </w:tcPr>
          <w:p w14:paraId="4164D6C8" w14:textId="7806BF25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26</w:t>
            </w:r>
          </w:p>
        </w:tc>
        <w:tc>
          <w:tcPr>
            <w:tcW w:w="1754" w:type="dxa"/>
          </w:tcPr>
          <w:p w14:paraId="549091C5" w14:textId="2C7F4292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27</w:t>
            </w:r>
          </w:p>
        </w:tc>
        <w:tc>
          <w:tcPr>
            <w:tcW w:w="2013" w:type="dxa"/>
          </w:tcPr>
          <w:p w14:paraId="4935079C" w14:textId="21969BE9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28</w:t>
            </w:r>
          </w:p>
        </w:tc>
        <w:tc>
          <w:tcPr>
            <w:tcW w:w="1717" w:type="dxa"/>
          </w:tcPr>
          <w:p w14:paraId="1271CBBC" w14:textId="7551EB0F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29</w:t>
            </w:r>
          </w:p>
        </w:tc>
        <w:tc>
          <w:tcPr>
            <w:tcW w:w="1288" w:type="dxa"/>
            <w:shd w:val="clear" w:color="auto" w:fill="FAF8CF" w:themeFill="accent3"/>
          </w:tcPr>
          <w:p w14:paraId="32A19987" w14:textId="1C25A918" w:rsidR="002B5B01" w:rsidRPr="006826C5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30</w:t>
            </w:r>
          </w:p>
        </w:tc>
      </w:tr>
      <w:tr w:rsidR="002B5B01" w14:paraId="14FA7272" w14:textId="77777777" w:rsidTr="001548B2">
        <w:trPr>
          <w:trHeight w:hRule="exact" w:val="1530"/>
        </w:trPr>
        <w:tc>
          <w:tcPr>
            <w:tcW w:w="1146" w:type="dxa"/>
            <w:shd w:val="clear" w:color="auto" w:fill="FAF8CF" w:themeFill="accent3"/>
          </w:tcPr>
          <w:p w14:paraId="5BBEE08F" w14:textId="77777777" w:rsidR="002B5B01" w:rsidRDefault="002B5B01" w:rsidP="002B5B01">
            <w:pPr>
              <w:pStyle w:val="Dates"/>
              <w:jc w:val="left"/>
              <w:rPr>
                <w:noProof/>
              </w:rPr>
            </w:pPr>
          </w:p>
          <w:p w14:paraId="5F5606DA" w14:textId="10EE4C69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20" w:type="dxa"/>
            <w:shd w:val="clear" w:color="auto" w:fill="auto"/>
          </w:tcPr>
          <w:p w14:paraId="307373D8" w14:textId="0C919848" w:rsidR="00B875BD" w:rsidRPr="00B875BD" w:rsidRDefault="00B875BD" w:rsidP="00B875BD">
            <w:pPr>
              <w:rPr>
                <w:b/>
              </w:rPr>
            </w:pPr>
            <w:r w:rsidRPr="00B875BD">
              <w:rPr>
                <w:b/>
              </w:rPr>
              <w:t xml:space="preserve">     Christmas Day   </w:t>
            </w:r>
          </w:p>
          <w:p w14:paraId="582FEFCC" w14:textId="77777777" w:rsidR="00B875BD" w:rsidRPr="00AA02BB" w:rsidRDefault="00B875BD" w:rsidP="00B875BD">
            <w:pPr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</w:p>
          <w:p w14:paraId="0251B609" w14:textId="6916260F" w:rsidR="002B5B01" w:rsidRDefault="00B875BD" w:rsidP="002B5B01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1BF01E4" wp14:editId="2964AF4C">
                  <wp:extent cx="937260" cy="451957"/>
                  <wp:effectExtent l="0" t="0" r="0" b="5715"/>
                  <wp:docPr id="48397224" name="Picture 48397224" descr="Image result for pres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res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8948" cy="76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</w:tcPr>
          <w:p w14:paraId="13C12CC5" w14:textId="77777777" w:rsidR="002B5B01" w:rsidRPr="00127039" w:rsidRDefault="002B5B01" w:rsidP="002B5B01">
            <w:pPr>
              <w:pStyle w:val="Dates"/>
              <w:jc w:val="center"/>
              <w:rPr>
                <w:rFonts w:cs="Arial"/>
                <w:i/>
                <w:noProof/>
                <w:color w:val="auto"/>
              </w:rPr>
            </w:pPr>
          </w:p>
        </w:tc>
        <w:tc>
          <w:tcPr>
            <w:tcW w:w="1754" w:type="dxa"/>
            <w:shd w:val="clear" w:color="auto" w:fill="auto"/>
          </w:tcPr>
          <w:p w14:paraId="74DF4F91" w14:textId="08D4E39E" w:rsidR="002B5B01" w:rsidRDefault="002B5B01" w:rsidP="002B5B01">
            <w:pPr>
              <w:pStyle w:val="Dates"/>
              <w:jc w:val="center"/>
              <w:rPr>
                <w:rFonts w:cs="Arial"/>
                <w:i/>
              </w:rPr>
            </w:pPr>
            <w:r w:rsidRPr="00127039">
              <w:rPr>
                <w:rFonts w:cs="Arial"/>
                <w:i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C97B1E8" wp14:editId="6671333C">
                      <wp:simplePos x="0" y="0"/>
                      <wp:positionH relativeFrom="column">
                        <wp:posOffset>-1554480</wp:posOffset>
                      </wp:positionH>
                      <wp:positionV relativeFrom="paragraph">
                        <wp:posOffset>60325</wp:posOffset>
                      </wp:positionV>
                      <wp:extent cx="4130918" cy="810638"/>
                      <wp:effectExtent l="0" t="0" r="22225" b="279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0918" cy="81063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4C3F8" w14:textId="77777777" w:rsidR="002B5B01" w:rsidRPr="00127039" w:rsidRDefault="002B5B01" w:rsidP="00127039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127039">
                                    <w:rPr>
                                      <w:b/>
                                      <w:sz w:val="40"/>
                                    </w:rPr>
                                    <w:t>Christmas Break</w:t>
                                  </w:r>
                                </w:p>
                                <w:p w14:paraId="7E3EEEDC" w14:textId="31D353B8" w:rsidR="002B5B01" w:rsidRPr="00127039" w:rsidRDefault="002B5B01" w:rsidP="0012703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Classes Resume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on Tues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>day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,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 January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, 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>202</w:t>
                                  </w:r>
                                  <w:r w:rsidR="00DA7638"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7B1E8" id="Text Box 2" o:spid="_x0000_s1027" type="#_x0000_t202" style="position:absolute;left:0;text-align:left;margin-left:-122.4pt;margin-top:4.75pt;width:325.25pt;height:63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" fillcolor="white [3201]" strokecolor="red" strokeweight="2pt">
                      <v:textbox>
                        <w:txbxContent>
                          <w:p w14:paraId="57E4C3F8" w14:textId="77777777" w:rsidR="002B5B01" w:rsidRPr="00127039" w:rsidRDefault="002B5B01" w:rsidP="00127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27039">
                              <w:rPr>
                                <w:b/>
                                <w:sz w:val="40"/>
                              </w:rPr>
                              <w:t>Christmas Break</w:t>
                            </w:r>
                          </w:p>
                          <w:p w14:paraId="7E3EEEDC" w14:textId="31D353B8" w:rsidR="002B5B01" w:rsidRPr="00127039" w:rsidRDefault="002B5B01" w:rsidP="001270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Classes Resume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 Tues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 January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>202</w:t>
                            </w:r>
                            <w:r w:rsidR="00DA7638"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3" w:type="dxa"/>
            <w:shd w:val="clear" w:color="auto" w:fill="auto"/>
          </w:tcPr>
          <w:p w14:paraId="35FC61E4" w14:textId="77777777" w:rsidR="002B5B01" w:rsidRDefault="002B5B01" w:rsidP="002B5B01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17" w:type="dxa"/>
            <w:shd w:val="clear" w:color="auto" w:fill="auto"/>
          </w:tcPr>
          <w:p w14:paraId="2E44372E" w14:textId="77777777" w:rsidR="002B5B01" w:rsidRDefault="002B5B01" w:rsidP="002B5B01">
            <w:pPr>
              <w:pStyle w:val="Dates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288" w:type="dxa"/>
            <w:shd w:val="clear" w:color="auto" w:fill="FAF8CF" w:themeFill="accent3"/>
          </w:tcPr>
          <w:p w14:paraId="0A05A0E7" w14:textId="77777777" w:rsidR="002B5B01" w:rsidRDefault="002B5B01" w:rsidP="002B5B01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</w:tbl>
    <w:p w14:paraId="71BE8D52" w14:textId="77777777" w:rsidR="000C4481" w:rsidRDefault="000C4481" w:rsidP="00CA727D">
      <w:pPr>
        <w:jc w:val="center"/>
        <w:rPr>
          <w:b/>
          <w:bCs/>
          <w:sz w:val="40"/>
          <w:szCs w:val="40"/>
        </w:rPr>
      </w:pPr>
    </w:p>
    <w:p w14:paraId="001C5C90" w14:textId="3686F054" w:rsidR="00D77077" w:rsidRPr="00D77077" w:rsidRDefault="000C4481" w:rsidP="00CA727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Hot Lunch will resume on Friday, January 5</w:t>
      </w:r>
      <w:r w:rsidRPr="000C4481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>.</w:t>
      </w:r>
    </w:p>
    <w:sectPr w:rsidR="00D77077" w:rsidRPr="00D77077" w:rsidSect="00F9554A">
      <w:pgSz w:w="12240" w:h="15840"/>
      <w:pgMar w:top="454" w:right="454" w:bottom="454" w:left="45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393C5" w14:textId="77777777" w:rsidR="00B1221E" w:rsidRDefault="00B1221E">
      <w:pPr>
        <w:spacing w:before="0" w:after="0"/>
      </w:pPr>
      <w:r>
        <w:separator/>
      </w:r>
    </w:p>
  </w:endnote>
  <w:endnote w:type="continuationSeparator" w:id="0">
    <w:p w14:paraId="5879802C" w14:textId="77777777" w:rsidR="00B1221E" w:rsidRDefault="00B122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8E3F2" w14:textId="77777777" w:rsidR="00B1221E" w:rsidRDefault="00B1221E">
      <w:pPr>
        <w:spacing w:before="0" w:after="0"/>
      </w:pPr>
      <w:r>
        <w:separator/>
      </w:r>
    </w:p>
  </w:footnote>
  <w:footnote w:type="continuationSeparator" w:id="0">
    <w:p w14:paraId="65E6B9A7" w14:textId="77777777" w:rsidR="00B1221E" w:rsidRDefault="00B122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20039196">
    <w:abstractNumId w:val="9"/>
  </w:num>
  <w:num w:numId="2" w16cid:durableId="1863283653">
    <w:abstractNumId w:val="7"/>
  </w:num>
  <w:num w:numId="3" w16cid:durableId="969244023">
    <w:abstractNumId w:val="6"/>
  </w:num>
  <w:num w:numId="4" w16cid:durableId="1846894442">
    <w:abstractNumId w:val="5"/>
  </w:num>
  <w:num w:numId="5" w16cid:durableId="405568734">
    <w:abstractNumId w:val="4"/>
  </w:num>
  <w:num w:numId="6" w16cid:durableId="818108824">
    <w:abstractNumId w:val="8"/>
  </w:num>
  <w:num w:numId="7" w16cid:durableId="396559135">
    <w:abstractNumId w:val="3"/>
  </w:num>
  <w:num w:numId="8" w16cid:durableId="1913659207">
    <w:abstractNumId w:val="2"/>
  </w:num>
  <w:num w:numId="9" w16cid:durableId="2112045166">
    <w:abstractNumId w:val="1"/>
  </w:num>
  <w:num w:numId="10" w16cid:durableId="2094400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19-04-30"/>
    <w:docVar w:name="MonthStart" w:val="2019-04-01"/>
    <w:docVar w:name="ShowDynamicGuides" w:val="1"/>
    <w:docVar w:name="ShowMarginGuides" w:val="0"/>
    <w:docVar w:name="ShowOutlines" w:val="0"/>
    <w:docVar w:name="ShowStaticGuides" w:val="0"/>
  </w:docVars>
  <w:rsids>
    <w:rsidRoot w:val="002E48E7"/>
    <w:rsid w:val="00001C61"/>
    <w:rsid w:val="00023855"/>
    <w:rsid w:val="00030526"/>
    <w:rsid w:val="00032397"/>
    <w:rsid w:val="00036470"/>
    <w:rsid w:val="0004646E"/>
    <w:rsid w:val="00086268"/>
    <w:rsid w:val="000B1230"/>
    <w:rsid w:val="000B2B00"/>
    <w:rsid w:val="000B6D51"/>
    <w:rsid w:val="000C4481"/>
    <w:rsid w:val="000C62B9"/>
    <w:rsid w:val="000C7EB3"/>
    <w:rsid w:val="000E1E5B"/>
    <w:rsid w:val="0010166D"/>
    <w:rsid w:val="00106653"/>
    <w:rsid w:val="001169E6"/>
    <w:rsid w:val="00124DCD"/>
    <w:rsid w:val="001259D0"/>
    <w:rsid w:val="00125A90"/>
    <w:rsid w:val="00127039"/>
    <w:rsid w:val="0013323E"/>
    <w:rsid w:val="00146819"/>
    <w:rsid w:val="00152096"/>
    <w:rsid w:val="001548B2"/>
    <w:rsid w:val="001850DE"/>
    <w:rsid w:val="00187DE9"/>
    <w:rsid w:val="00191B8C"/>
    <w:rsid w:val="001C3F38"/>
    <w:rsid w:val="001D3F9B"/>
    <w:rsid w:val="00201449"/>
    <w:rsid w:val="002114C1"/>
    <w:rsid w:val="00215F81"/>
    <w:rsid w:val="00225A0C"/>
    <w:rsid w:val="00237017"/>
    <w:rsid w:val="002375E1"/>
    <w:rsid w:val="00240FF8"/>
    <w:rsid w:val="002542C0"/>
    <w:rsid w:val="00255C9E"/>
    <w:rsid w:val="002668B8"/>
    <w:rsid w:val="002674E1"/>
    <w:rsid w:val="00297125"/>
    <w:rsid w:val="002A2854"/>
    <w:rsid w:val="002A7477"/>
    <w:rsid w:val="002B5B01"/>
    <w:rsid w:val="002C0502"/>
    <w:rsid w:val="002C1910"/>
    <w:rsid w:val="002E0AD5"/>
    <w:rsid w:val="002E48E7"/>
    <w:rsid w:val="002F2611"/>
    <w:rsid w:val="00314DA1"/>
    <w:rsid w:val="003272A6"/>
    <w:rsid w:val="003327E6"/>
    <w:rsid w:val="00333D77"/>
    <w:rsid w:val="00342F36"/>
    <w:rsid w:val="00343F0C"/>
    <w:rsid w:val="003520E9"/>
    <w:rsid w:val="003541D0"/>
    <w:rsid w:val="00380E60"/>
    <w:rsid w:val="00381783"/>
    <w:rsid w:val="003A4FD1"/>
    <w:rsid w:val="003C00EC"/>
    <w:rsid w:val="003C5133"/>
    <w:rsid w:val="003D576F"/>
    <w:rsid w:val="003E2C73"/>
    <w:rsid w:val="0042131E"/>
    <w:rsid w:val="00444CDC"/>
    <w:rsid w:val="004520BD"/>
    <w:rsid w:val="00453569"/>
    <w:rsid w:val="00475FBF"/>
    <w:rsid w:val="0049364C"/>
    <w:rsid w:val="00494786"/>
    <w:rsid w:val="004A3B60"/>
    <w:rsid w:val="004B5798"/>
    <w:rsid w:val="004D2F31"/>
    <w:rsid w:val="004F122B"/>
    <w:rsid w:val="004F1D02"/>
    <w:rsid w:val="004F2CE8"/>
    <w:rsid w:val="004F33F4"/>
    <w:rsid w:val="004F3DE6"/>
    <w:rsid w:val="005042AF"/>
    <w:rsid w:val="00505E0B"/>
    <w:rsid w:val="005154E5"/>
    <w:rsid w:val="00516708"/>
    <w:rsid w:val="0052444B"/>
    <w:rsid w:val="00532019"/>
    <w:rsid w:val="00542788"/>
    <w:rsid w:val="00572235"/>
    <w:rsid w:val="005753E7"/>
    <w:rsid w:val="0058036A"/>
    <w:rsid w:val="00596B42"/>
    <w:rsid w:val="005A0B2F"/>
    <w:rsid w:val="005A1AB7"/>
    <w:rsid w:val="005C6AC7"/>
    <w:rsid w:val="005D29BF"/>
    <w:rsid w:val="005E6D12"/>
    <w:rsid w:val="005F21F2"/>
    <w:rsid w:val="005F74D6"/>
    <w:rsid w:val="005F79B3"/>
    <w:rsid w:val="00607766"/>
    <w:rsid w:val="006124B8"/>
    <w:rsid w:val="00615879"/>
    <w:rsid w:val="00626C1A"/>
    <w:rsid w:val="00637AE7"/>
    <w:rsid w:val="0064023B"/>
    <w:rsid w:val="0064719F"/>
    <w:rsid w:val="00663CA5"/>
    <w:rsid w:val="00667DF5"/>
    <w:rsid w:val="00674716"/>
    <w:rsid w:val="006826C5"/>
    <w:rsid w:val="00682C57"/>
    <w:rsid w:val="006844E9"/>
    <w:rsid w:val="00684726"/>
    <w:rsid w:val="006B4ABC"/>
    <w:rsid w:val="006E180C"/>
    <w:rsid w:val="006E36F8"/>
    <w:rsid w:val="006E5B0B"/>
    <w:rsid w:val="006E6E86"/>
    <w:rsid w:val="006E6EE0"/>
    <w:rsid w:val="006F4E83"/>
    <w:rsid w:val="00700579"/>
    <w:rsid w:val="0070623B"/>
    <w:rsid w:val="00716395"/>
    <w:rsid w:val="007169A2"/>
    <w:rsid w:val="0073048A"/>
    <w:rsid w:val="00734286"/>
    <w:rsid w:val="00743143"/>
    <w:rsid w:val="00743BA3"/>
    <w:rsid w:val="00745AA5"/>
    <w:rsid w:val="00750BA6"/>
    <w:rsid w:val="007610DB"/>
    <w:rsid w:val="0076330B"/>
    <w:rsid w:val="00791FBB"/>
    <w:rsid w:val="007D0088"/>
    <w:rsid w:val="007E4145"/>
    <w:rsid w:val="007E47AB"/>
    <w:rsid w:val="00822100"/>
    <w:rsid w:val="008517ED"/>
    <w:rsid w:val="00851A77"/>
    <w:rsid w:val="0086157E"/>
    <w:rsid w:val="008770DA"/>
    <w:rsid w:val="008812A7"/>
    <w:rsid w:val="008971A6"/>
    <w:rsid w:val="008A076C"/>
    <w:rsid w:val="008B03B0"/>
    <w:rsid w:val="008B5AED"/>
    <w:rsid w:val="008D1BDD"/>
    <w:rsid w:val="008D27C4"/>
    <w:rsid w:val="008D611A"/>
    <w:rsid w:val="008E40FE"/>
    <w:rsid w:val="00903F1E"/>
    <w:rsid w:val="0091741E"/>
    <w:rsid w:val="00926B50"/>
    <w:rsid w:val="009351A1"/>
    <w:rsid w:val="009609DE"/>
    <w:rsid w:val="0098453D"/>
    <w:rsid w:val="009853CE"/>
    <w:rsid w:val="009853F0"/>
    <w:rsid w:val="009A3C2D"/>
    <w:rsid w:val="009B623F"/>
    <w:rsid w:val="009C460D"/>
    <w:rsid w:val="009C6FF3"/>
    <w:rsid w:val="009D0C6A"/>
    <w:rsid w:val="009E7EC0"/>
    <w:rsid w:val="009F18D4"/>
    <w:rsid w:val="00A03258"/>
    <w:rsid w:val="00A047AE"/>
    <w:rsid w:val="00A107CA"/>
    <w:rsid w:val="00A17817"/>
    <w:rsid w:val="00A208A0"/>
    <w:rsid w:val="00A20AA6"/>
    <w:rsid w:val="00A33274"/>
    <w:rsid w:val="00A3476E"/>
    <w:rsid w:val="00A36608"/>
    <w:rsid w:val="00A455AF"/>
    <w:rsid w:val="00A51499"/>
    <w:rsid w:val="00A55FC5"/>
    <w:rsid w:val="00A6730F"/>
    <w:rsid w:val="00A679A6"/>
    <w:rsid w:val="00A73D1F"/>
    <w:rsid w:val="00A75AF0"/>
    <w:rsid w:val="00A87931"/>
    <w:rsid w:val="00AA02BB"/>
    <w:rsid w:val="00AA513B"/>
    <w:rsid w:val="00AB47E0"/>
    <w:rsid w:val="00AC2738"/>
    <w:rsid w:val="00AD31D4"/>
    <w:rsid w:val="00AE0665"/>
    <w:rsid w:val="00AE3882"/>
    <w:rsid w:val="00AE49D1"/>
    <w:rsid w:val="00B0629C"/>
    <w:rsid w:val="00B1221E"/>
    <w:rsid w:val="00B15458"/>
    <w:rsid w:val="00B17115"/>
    <w:rsid w:val="00B175DB"/>
    <w:rsid w:val="00B35790"/>
    <w:rsid w:val="00B56C22"/>
    <w:rsid w:val="00B627DE"/>
    <w:rsid w:val="00B63F72"/>
    <w:rsid w:val="00B716A0"/>
    <w:rsid w:val="00B875BD"/>
    <w:rsid w:val="00B87DD9"/>
    <w:rsid w:val="00B921D8"/>
    <w:rsid w:val="00B97AAB"/>
    <w:rsid w:val="00BA3D87"/>
    <w:rsid w:val="00BA4DC1"/>
    <w:rsid w:val="00BA5C94"/>
    <w:rsid w:val="00BB011B"/>
    <w:rsid w:val="00BB3669"/>
    <w:rsid w:val="00BB389A"/>
    <w:rsid w:val="00BC03D7"/>
    <w:rsid w:val="00BC6C6F"/>
    <w:rsid w:val="00BE0E55"/>
    <w:rsid w:val="00BE1276"/>
    <w:rsid w:val="00BE6C12"/>
    <w:rsid w:val="00C45B13"/>
    <w:rsid w:val="00C614CC"/>
    <w:rsid w:val="00C62E23"/>
    <w:rsid w:val="00C65296"/>
    <w:rsid w:val="00C66186"/>
    <w:rsid w:val="00C80253"/>
    <w:rsid w:val="00C8742F"/>
    <w:rsid w:val="00C90003"/>
    <w:rsid w:val="00C94439"/>
    <w:rsid w:val="00C97544"/>
    <w:rsid w:val="00CA087E"/>
    <w:rsid w:val="00CA6364"/>
    <w:rsid w:val="00CA727D"/>
    <w:rsid w:val="00CB2E66"/>
    <w:rsid w:val="00CB5EA9"/>
    <w:rsid w:val="00CE6CDB"/>
    <w:rsid w:val="00D00E69"/>
    <w:rsid w:val="00D20484"/>
    <w:rsid w:val="00D33D41"/>
    <w:rsid w:val="00D33ED1"/>
    <w:rsid w:val="00D4612C"/>
    <w:rsid w:val="00D67957"/>
    <w:rsid w:val="00D67CDF"/>
    <w:rsid w:val="00D77077"/>
    <w:rsid w:val="00D82CA6"/>
    <w:rsid w:val="00D91F3A"/>
    <w:rsid w:val="00DA7638"/>
    <w:rsid w:val="00DB2D1E"/>
    <w:rsid w:val="00DB3E2D"/>
    <w:rsid w:val="00DC1D9C"/>
    <w:rsid w:val="00DD4244"/>
    <w:rsid w:val="00DD4904"/>
    <w:rsid w:val="00DD541C"/>
    <w:rsid w:val="00DE5B17"/>
    <w:rsid w:val="00E12321"/>
    <w:rsid w:val="00E17EA3"/>
    <w:rsid w:val="00E25FFC"/>
    <w:rsid w:val="00E31A08"/>
    <w:rsid w:val="00E34507"/>
    <w:rsid w:val="00E42D2F"/>
    <w:rsid w:val="00E46D2A"/>
    <w:rsid w:val="00E47E22"/>
    <w:rsid w:val="00E623C6"/>
    <w:rsid w:val="00E7121F"/>
    <w:rsid w:val="00E72DB0"/>
    <w:rsid w:val="00E7617F"/>
    <w:rsid w:val="00E9473A"/>
    <w:rsid w:val="00EB0E8A"/>
    <w:rsid w:val="00EB6401"/>
    <w:rsid w:val="00EC3FCB"/>
    <w:rsid w:val="00EE2001"/>
    <w:rsid w:val="00EE364B"/>
    <w:rsid w:val="00EE4570"/>
    <w:rsid w:val="00EE5FA3"/>
    <w:rsid w:val="00EE793D"/>
    <w:rsid w:val="00EF106C"/>
    <w:rsid w:val="00EF2264"/>
    <w:rsid w:val="00EF303A"/>
    <w:rsid w:val="00EF56E0"/>
    <w:rsid w:val="00F0174A"/>
    <w:rsid w:val="00F02A22"/>
    <w:rsid w:val="00F1746A"/>
    <w:rsid w:val="00F26C54"/>
    <w:rsid w:val="00F33C03"/>
    <w:rsid w:val="00F37778"/>
    <w:rsid w:val="00F54DA5"/>
    <w:rsid w:val="00F556E5"/>
    <w:rsid w:val="00F76FE2"/>
    <w:rsid w:val="00F93DBD"/>
    <w:rsid w:val="00F9554A"/>
    <w:rsid w:val="00FA4E3F"/>
    <w:rsid w:val="00FB4767"/>
    <w:rsid w:val="00FC20B7"/>
    <w:rsid w:val="00FC31AB"/>
    <w:rsid w:val="00FD3408"/>
    <w:rsid w:val="00FE1DF1"/>
    <w:rsid w:val="00FE4AAD"/>
    <w:rsid w:val="00FF134F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3AFD20"/>
  <w15:docId w15:val="{B8F1E1CE-AF3F-48BA-B3C3-346B9552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eather%20Harnish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38C228A2B24B2A874C627DCAD4E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E5D29-3650-4205-BB0E-97DB69AC2CD9}"/>
      </w:docPartPr>
      <w:docPartBody>
        <w:p w:rsidR="00673C38" w:rsidRDefault="0048529B">
          <w:pPr>
            <w:pStyle w:val="9238C228A2B24B2A874C627DCAD4E8DE"/>
          </w:pPr>
          <w:r>
            <w:t>Sunday</w:t>
          </w:r>
        </w:p>
      </w:docPartBody>
    </w:docPart>
    <w:docPart>
      <w:docPartPr>
        <w:name w:val="5D65ED7D03EC4134B6478C394C4D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7D12F-26C9-48E3-8834-D622B7F2A0F6}"/>
      </w:docPartPr>
      <w:docPartBody>
        <w:p w:rsidR="00673C38" w:rsidRDefault="0048529B">
          <w:pPr>
            <w:pStyle w:val="5D65ED7D03EC4134B6478C394C4D35A6"/>
          </w:pPr>
          <w:r>
            <w:t>Monday</w:t>
          </w:r>
        </w:p>
      </w:docPartBody>
    </w:docPart>
    <w:docPart>
      <w:docPartPr>
        <w:name w:val="564D0293C8D0481BB2AF510F06FF3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F40BC-92D8-4A2E-8E38-7D5AFA9E4F16}"/>
      </w:docPartPr>
      <w:docPartBody>
        <w:p w:rsidR="00673C38" w:rsidRDefault="0048529B">
          <w:pPr>
            <w:pStyle w:val="564D0293C8D0481BB2AF510F06FF3113"/>
          </w:pPr>
          <w:r>
            <w:t>Tuesday</w:t>
          </w:r>
        </w:p>
      </w:docPartBody>
    </w:docPart>
    <w:docPart>
      <w:docPartPr>
        <w:name w:val="E8CFB71B67AA4FED9834D557D2D80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220E5-20CE-4FF0-BF40-CC851C8D9140}"/>
      </w:docPartPr>
      <w:docPartBody>
        <w:p w:rsidR="00673C38" w:rsidRDefault="0048529B">
          <w:pPr>
            <w:pStyle w:val="E8CFB71B67AA4FED9834D557D2D8036C"/>
          </w:pPr>
          <w:r>
            <w:t>Wednesday</w:t>
          </w:r>
        </w:p>
      </w:docPartBody>
    </w:docPart>
    <w:docPart>
      <w:docPartPr>
        <w:name w:val="39B4E7E7CA37453A8E7E907C4F323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1CEF-C8C4-4FC1-94AB-E3CD3393D8C6}"/>
      </w:docPartPr>
      <w:docPartBody>
        <w:p w:rsidR="00673C38" w:rsidRDefault="0048529B">
          <w:pPr>
            <w:pStyle w:val="39B4E7E7CA37453A8E7E907C4F323382"/>
          </w:pPr>
          <w:r>
            <w:t>Thursday</w:t>
          </w:r>
        </w:p>
      </w:docPartBody>
    </w:docPart>
    <w:docPart>
      <w:docPartPr>
        <w:name w:val="189AB82E287244B3A6CAE49A23DA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A8FA-0794-4C0F-A1D3-87AA521D2295}"/>
      </w:docPartPr>
      <w:docPartBody>
        <w:p w:rsidR="00673C38" w:rsidRDefault="0048529B">
          <w:pPr>
            <w:pStyle w:val="189AB82E287244B3A6CAE49A23DA1268"/>
          </w:pPr>
          <w:r>
            <w:t>Friday</w:t>
          </w:r>
        </w:p>
      </w:docPartBody>
    </w:docPart>
    <w:docPart>
      <w:docPartPr>
        <w:name w:val="64F5EF4E30C84849B5976E0D62FB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DE521-8E77-45F6-8AAE-7F2A1997D871}"/>
      </w:docPartPr>
      <w:docPartBody>
        <w:p w:rsidR="00673C38" w:rsidRDefault="0048529B">
          <w:pPr>
            <w:pStyle w:val="64F5EF4E30C84849B5976E0D62FB5AF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9B"/>
    <w:rsid w:val="000479A5"/>
    <w:rsid w:val="00055ED2"/>
    <w:rsid w:val="00104D5C"/>
    <w:rsid w:val="00105F43"/>
    <w:rsid w:val="00116171"/>
    <w:rsid w:val="00155C05"/>
    <w:rsid w:val="001A7336"/>
    <w:rsid w:val="00291A24"/>
    <w:rsid w:val="002E0266"/>
    <w:rsid w:val="00306E77"/>
    <w:rsid w:val="00322345"/>
    <w:rsid w:val="004105D1"/>
    <w:rsid w:val="004524B0"/>
    <w:rsid w:val="00467D61"/>
    <w:rsid w:val="0048529B"/>
    <w:rsid w:val="00496BC6"/>
    <w:rsid w:val="00500FCF"/>
    <w:rsid w:val="006152E2"/>
    <w:rsid w:val="0061678E"/>
    <w:rsid w:val="00622D4B"/>
    <w:rsid w:val="00673C38"/>
    <w:rsid w:val="006A0BD3"/>
    <w:rsid w:val="006A16DC"/>
    <w:rsid w:val="006B17E6"/>
    <w:rsid w:val="006F43BB"/>
    <w:rsid w:val="00746691"/>
    <w:rsid w:val="007659F7"/>
    <w:rsid w:val="00770529"/>
    <w:rsid w:val="00775C0E"/>
    <w:rsid w:val="007A2FA1"/>
    <w:rsid w:val="007E0823"/>
    <w:rsid w:val="008222DF"/>
    <w:rsid w:val="009A773E"/>
    <w:rsid w:val="00A1189C"/>
    <w:rsid w:val="00AF104F"/>
    <w:rsid w:val="00AF4F19"/>
    <w:rsid w:val="00C03AB4"/>
    <w:rsid w:val="00C06C18"/>
    <w:rsid w:val="00CB5C71"/>
    <w:rsid w:val="00CF7225"/>
    <w:rsid w:val="00DB423A"/>
    <w:rsid w:val="00DF33DA"/>
    <w:rsid w:val="00E537B0"/>
    <w:rsid w:val="00E64AC8"/>
    <w:rsid w:val="00E67A22"/>
    <w:rsid w:val="00E72622"/>
    <w:rsid w:val="00EB527C"/>
    <w:rsid w:val="00EC3CFA"/>
    <w:rsid w:val="00ED5263"/>
    <w:rsid w:val="00EE2BFE"/>
    <w:rsid w:val="00EF5927"/>
    <w:rsid w:val="00F06F07"/>
    <w:rsid w:val="00F1294D"/>
    <w:rsid w:val="00FA5DBF"/>
    <w:rsid w:val="00FA6677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38C228A2B24B2A874C627DCAD4E8DE">
    <w:name w:val="9238C228A2B24B2A874C627DCAD4E8DE"/>
  </w:style>
  <w:style w:type="paragraph" w:customStyle="1" w:styleId="5D65ED7D03EC4134B6478C394C4D35A6">
    <w:name w:val="5D65ED7D03EC4134B6478C394C4D35A6"/>
  </w:style>
  <w:style w:type="paragraph" w:customStyle="1" w:styleId="564D0293C8D0481BB2AF510F06FF3113">
    <w:name w:val="564D0293C8D0481BB2AF510F06FF3113"/>
  </w:style>
  <w:style w:type="paragraph" w:customStyle="1" w:styleId="E8CFB71B67AA4FED9834D557D2D8036C">
    <w:name w:val="E8CFB71B67AA4FED9834D557D2D8036C"/>
  </w:style>
  <w:style w:type="paragraph" w:customStyle="1" w:styleId="39B4E7E7CA37453A8E7E907C4F323382">
    <w:name w:val="39B4E7E7CA37453A8E7E907C4F323382"/>
  </w:style>
  <w:style w:type="paragraph" w:customStyle="1" w:styleId="189AB82E287244B3A6CAE49A23DA1268">
    <w:name w:val="189AB82E287244B3A6CAE49A23DA1268"/>
  </w:style>
  <w:style w:type="paragraph" w:customStyle="1" w:styleId="64F5EF4E30C84849B5976E0D62FB5AFE">
    <w:name w:val="64F5EF4E30C84849B5976E0D62FB5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06148-C635-4A44-B7A7-4E1214A9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1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Harnish</dc:creator>
  <cp:keywords/>
  <dc:description/>
  <cp:lastModifiedBy>Fleck, Cindy</cp:lastModifiedBy>
  <cp:revision>2</cp:revision>
  <cp:lastPrinted>2022-11-23T16:17:00Z</cp:lastPrinted>
  <dcterms:created xsi:type="dcterms:W3CDTF">2023-11-28T12:31:00Z</dcterms:created>
  <dcterms:modified xsi:type="dcterms:W3CDTF">2023-11-28T12:31:00Z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